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1D" w:rsidRPr="00B265C8" w:rsidRDefault="0051311D" w:rsidP="00431985">
      <w:pPr>
        <w:spacing w:after="120" w:line="256" w:lineRule="auto"/>
        <w:jc w:val="right"/>
        <w:rPr>
          <w:sz w:val="24"/>
          <w:szCs w:val="24"/>
          <w:lang w:val="bg-BG" w:eastAsia="en-US"/>
        </w:rPr>
      </w:pPr>
      <w:r w:rsidRPr="00B265C8">
        <w:rPr>
          <w:b/>
          <w:i/>
          <w:sz w:val="24"/>
          <w:szCs w:val="24"/>
          <w:lang w:val="bg-BG" w:eastAsia="en-US"/>
        </w:rPr>
        <w:t xml:space="preserve">Приложение № </w:t>
      </w:r>
      <w:r>
        <w:rPr>
          <w:b/>
          <w:i/>
          <w:sz w:val="24"/>
          <w:szCs w:val="24"/>
          <w:lang w:val="bg-BG" w:eastAsia="en-US"/>
        </w:rPr>
        <w:t>6</w:t>
      </w:r>
    </w:p>
    <w:p w:rsidR="0051311D" w:rsidRPr="00B265C8" w:rsidRDefault="0051311D" w:rsidP="009C2DB6">
      <w:pPr>
        <w:jc w:val="both"/>
        <w:rPr>
          <w:sz w:val="24"/>
          <w:szCs w:val="24"/>
          <w:lang w:val="bg-BG"/>
        </w:rPr>
      </w:pPr>
      <w:r w:rsidRPr="00B265C8">
        <w:rPr>
          <w:i/>
          <w:sz w:val="24"/>
          <w:szCs w:val="24"/>
          <w:lang w:val="bg-BG"/>
        </w:rPr>
        <w:t xml:space="preserve">                                                                                                                                 Проект! </w:t>
      </w:r>
    </w:p>
    <w:p w:rsidR="0051311D" w:rsidRPr="00B265C8" w:rsidRDefault="0051311D" w:rsidP="009C2DB6">
      <w:pPr>
        <w:jc w:val="center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ab/>
        <w:t xml:space="preserve">                                                                                                                         </w:t>
      </w:r>
    </w:p>
    <w:p w:rsidR="0051311D" w:rsidRPr="00B265C8" w:rsidRDefault="0051311D" w:rsidP="009C2DB6">
      <w:pPr>
        <w:jc w:val="center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Д О Г О В О Р</w:t>
      </w:r>
    </w:p>
    <w:p w:rsidR="0051311D" w:rsidRPr="00B265C8" w:rsidRDefault="0051311D" w:rsidP="009C2DB6">
      <w:pPr>
        <w:pStyle w:val="Heading1"/>
        <w:jc w:val="center"/>
        <w:rPr>
          <w:sz w:val="24"/>
          <w:szCs w:val="24"/>
        </w:rPr>
      </w:pPr>
      <w:r w:rsidRPr="00B265C8">
        <w:rPr>
          <w:sz w:val="24"/>
          <w:szCs w:val="24"/>
        </w:rPr>
        <w:t>№.............../ ...............</w:t>
      </w:r>
      <w:r>
        <w:rPr>
          <w:b/>
          <w:sz w:val="24"/>
          <w:szCs w:val="24"/>
        </w:rPr>
        <w:t>201</w:t>
      </w:r>
      <w:r w:rsidRPr="00BB1C97">
        <w:rPr>
          <w:b/>
          <w:sz w:val="24"/>
          <w:szCs w:val="24"/>
          <w:lang w:val="ru-RU"/>
        </w:rPr>
        <w:t>8</w:t>
      </w:r>
      <w:r w:rsidRPr="00B265C8">
        <w:rPr>
          <w:b/>
          <w:sz w:val="24"/>
          <w:szCs w:val="24"/>
        </w:rPr>
        <w:t xml:space="preserve"> год</w:t>
      </w:r>
      <w:r w:rsidRPr="00B265C8">
        <w:rPr>
          <w:sz w:val="24"/>
          <w:szCs w:val="24"/>
        </w:rPr>
        <w:t>.</w:t>
      </w:r>
    </w:p>
    <w:p w:rsidR="0051311D" w:rsidRPr="00B265C8" w:rsidRDefault="0051311D" w:rsidP="009C2DB6">
      <w:pPr>
        <w:jc w:val="center"/>
        <w:rPr>
          <w:sz w:val="24"/>
          <w:szCs w:val="24"/>
          <w:lang w:val="bg-BG"/>
        </w:rPr>
      </w:pPr>
    </w:p>
    <w:p w:rsidR="0051311D" w:rsidRPr="00B265C8" w:rsidRDefault="0051311D" w:rsidP="009C2DB6">
      <w:pPr>
        <w:pStyle w:val="Heading2"/>
        <w:rPr>
          <w:sz w:val="24"/>
          <w:szCs w:val="24"/>
        </w:rPr>
      </w:pPr>
      <w:r w:rsidRPr="00B265C8">
        <w:rPr>
          <w:sz w:val="24"/>
          <w:szCs w:val="24"/>
        </w:rPr>
        <w:t>ЗА ВЪЗЛАГАНЕ НА ОБЩЕСТВЕНА ПОРЪЧКА ПО ЗОП</w:t>
      </w:r>
    </w:p>
    <w:p w:rsidR="0051311D" w:rsidRPr="00B265C8" w:rsidRDefault="0051311D" w:rsidP="009C2DB6">
      <w:pPr>
        <w:jc w:val="center"/>
        <w:rPr>
          <w:b/>
          <w:sz w:val="24"/>
          <w:szCs w:val="24"/>
          <w:lang w:val="bg-BG"/>
        </w:rPr>
      </w:pPr>
    </w:p>
    <w:p w:rsidR="0051311D" w:rsidRPr="00B265C8" w:rsidRDefault="0051311D" w:rsidP="009C2DB6">
      <w:pPr>
        <w:jc w:val="center"/>
        <w:rPr>
          <w:b/>
          <w:sz w:val="24"/>
          <w:szCs w:val="24"/>
          <w:lang w:val="bg-BG"/>
        </w:rPr>
      </w:pPr>
    </w:p>
    <w:p w:rsidR="0051311D" w:rsidRPr="008D5B1E" w:rsidRDefault="0051311D" w:rsidP="00444354">
      <w:pPr>
        <w:tabs>
          <w:tab w:val="left" w:pos="284"/>
          <w:tab w:val="left" w:pos="9639"/>
        </w:tabs>
        <w:jc w:val="both"/>
        <w:rPr>
          <w:lang w:val="ru-RU"/>
        </w:rPr>
      </w:pPr>
    </w:p>
    <w:p w:rsidR="0051311D" w:rsidRPr="00444354" w:rsidRDefault="0051311D" w:rsidP="00444354">
      <w:pPr>
        <w:tabs>
          <w:tab w:val="left" w:pos="284"/>
          <w:tab w:val="left" w:pos="9639"/>
        </w:tabs>
        <w:jc w:val="both"/>
        <w:rPr>
          <w:color w:val="000000"/>
          <w:sz w:val="24"/>
          <w:szCs w:val="24"/>
          <w:lang w:val="bg-BG"/>
        </w:rPr>
      </w:pPr>
      <w:r w:rsidRPr="00444354">
        <w:rPr>
          <w:b/>
          <w:sz w:val="24"/>
          <w:szCs w:val="24"/>
          <w:lang w:val="ru-RU"/>
        </w:rPr>
        <w:t xml:space="preserve">1. </w:t>
      </w:r>
      <w:r w:rsidRPr="00444354">
        <w:rPr>
          <w:b/>
          <w:bCs/>
          <w:color w:val="000000"/>
          <w:sz w:val="24"/>
          <w:szCs w:val="24"/>
          <w:lang w:val="ru-RU"/>
        </w:rPr>
        <w:t>Община Момчилград</w:t>
      </w:r>
      <w:r w:rsidRPr="00444354">
        <w:rPr>
          <w:bCs/>
          <w:color w:val="000000"/>
          <w:sz w:val="24"/>
          <w:szCs w:val="24"/>
          <w:lang w:val="ru-RU"/>
        </w:rPr>
        <w:t xml:space="preserve">, със седалище и адрес на управление гр.Момчилград , ул.”26-ти декември” №12, с ЕИК по Булстат 000235984, представлявана от </w:t>
      </w:r>
      <w:r w:rsidRPr="00444354">
        <w:rPr>
          <w:b/>
          <w:color w:val="000000"/>
          <w:sz w:val="24"/>
          <w:szCs w:val="24"/>
          <w:lang w:val="ru-RU"/>
        </w:rPr>
        <w:t>инж. Сунай Хасан Халил</w:t>
      </w:r>
      <w:r w:rsidRPr="00444354">
        <w:rPr>
          <w:bCs/>
          <w:color w:val="000000"/>
          <w:sz w:val="24"/>
          <w:szCs w:val="24"/>
          <w:lang w:val="ru-RU"/>
        </w:rPr>
        <w:t xml:space="preserve"> </w:t>
      </w:r>
      <w:r w:rsidRPr="00444354">
        <w:rPr>
          <w:b/>
          <w:bCs/>
          <w:color w:val="000000"/>
          <w:sz w:val="24"/>
          <w:szCs w:val="24"/>
          <w:lang w:val="ru-RU"/>
        </w:rPr>
        <w:t xml:space="preserve"> -  Кмет на Община Момчилград</w:t>
      </w:r>
      <w:r w:rsidRPr="00444354">
        <w:rPr>
          <w:bCs/>
          <w:color w:val="000000"/>
          <w:sz w:val="24"/>
          <w:szCs w:val="24"/>
          <w:lang w:val="ru-RU"/>
        </w:rPr>
        <w:t xml:space="preserve"> и </w:t>
      </w:r>
      <w:r w:rsidRPr="00444354">
        <w:rPr>
          <w:b/>
          <w:bCs/>
          <w:color w:val="000000"/>
          <w:sz w:val="24"/>
          <w:szCs w:val="24"/>
          <w:lang w:val="ru-RU"/>
        </w:rPr>
        <w:t>Мерал Ахмед Мехмед – главен счетоводител,</w:t>
      </w:r>
      <w:r w:rsidRPr="00444354">
        <w:rPr>
          <w:bCs/>
          <w:color w:val="000000"/>
          <w:sz w:val="24"/>
          <w:szCs w:val="24"/>
          <w:lang w:val="ru-RU"/>
        </w:rPr>
        <w:t xml:space="preserve"> наричана по–долу в този договор за краткост </w:t>
      </w:r>
      <w:r w:rsidRPr="00444354">
        <w:rPr>
          <w:sz w:val="24"/>
          <w:szCs w:val="24"/>
          <w:lang w:val="ru-RU"/>
        </w:rPr>
        <w:t>„</w:t>
      </w:r>
      <w:r w:rsidRPr="00444354">
        <w:rPr>
          <w:b/>
          <w:sz w:val="24"/>
          <w:szCs w:val="24"/>
          <w:lang w:val="ru-RU"/>
        </w:rPr>
        <w:t>ВЪЗЛОЖИТЕЛ</w:t>
      </w:r>
      <w:r w:rsidRPr="00444354">
        <w:rPr>
          <w:sz w:val="24"/>
          <w:szCs w:val="24"/>
          <w:lang w:val="ru-RU"/>
        </w:rPr>
        <w:t xml:space="preserve">” </w:t>
      </w:r>
    </w:p>
    <w:p w:rsidR="0051311D" w:rsidRPr="00B265C8" w:rsidRDefault="0051311D" w:rsidP="009C2DB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 xml:space="preserve">и </w:t>
      </w:r>
    </w:p>
    <w:p w:rsidR="0051311D" w:rsidRPr="00B265C8" w:rsidRDefault="0051311D" w:rsidP="009C2DB6">
      <w:pPr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 xml:space="preserve">................................... , ЕИК .................., седалище и адрес на управление ...................................., представлявано от ........................................................ , наричан за краткост ИЗПЪЛНИТЕЛ, на основание </w:t>
      </w:r>
      <w:r>
        <w:rPr>
          <w:sz w:val="24"/>
          <w:szCs w:val="24"/>
          <w:lang w:val="bg-BG"/>
        </w:rPr>
        <w:t>Решение</w:t>
      </w:r>
      <w:r w:rsidRPr="00B265C8">
        <w:rPr>
          <w:sz w:val="24"/>
          <w:szCs w:val="24"/>
          <w:lang w:val="bg-BG"/>
        </w:rPr>
        <w:t xml:space="preserve"> №....................... на кмета на община </w:t>
      </w:r>
      <w:r>
        <w:rPr>
          <w:sz w:val="24"/>
          <w:szCs w:val="24"/>
          <w:lang w:val="bg-BG"/>
        </w:rPr>
        <w:t xml:space="preserve">Момчилград </w:t>
      </w:r>
      <w:r w:rsidRPr="00B265C8">
        <w:rPr>
          <w:sz w:val="24"/>
          <w:szCs w:val="24"/>
          <w:lang w:val="bg-BG"/>
        </w:rPr>
        <w:t xml:space="preserve"> за класиране на участниците и определяне на изпълнител след проведе</w:t>
      </w:r>
      <w:r>
        <w:rPr>
          <w:sz w:val="24"/>
          <w:szCs w:val="24"/>
          <w:lang w:val="bg-BG"/>
        </w:rPr>
        <w:t>на</w:t>
      </w:r>
      <w:r w:rsidRPr="00B265C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открита процедура</w:t>
      </w:r>
      <w:r w:rsidRPr="00B265C8">
        <w:rPr>
          <w:sz w:val="24"/>
          <w:szCs w:val="24"/>
          <w:lang w:val="bg-BG"/>
        </w:rPr>
        <w:t xml:space="preserve"> за възлагане на обществена поръчка от Община </w:t>
      </w:r>
      <w:r>
        <w:rPr>
          <w:sz w:val="24"/>
          <w:szCs w:val="24"/>
          <w:lang w:val="bg-BG"/>
        </w:rPr>
        <w:t>Момчилград</w:t>
      </w:r>
      <w:r w:rsidRPr="00B265C8">
        <w:rPr>
          <w:sz w:val="24"/>
          <w:szCs w:val="24"/>
          <w:lang w:val="bg-BG"/>
        </w:rPr>
        <w:t xml:space="preserve"> и на основание чл. 112, ал. 1 от Закон за обществените поръчки, се сключи настоящият договор за следното:</w:t>
      </w:r>
    </w:p>
    <w:p w:rsidR="0051311D" w:rsidRPr="00B265C8" w:rsidRDefault="0051311D" w:rsidP="009C2DB6">
      <w:pPr>
        <w:jc w:val="both"/>
        <w:rPr>
          <w:sz w:val="24"/>
          <w:szCs w:val="24"/>
          <w:lang w:val="bg-BG"/>
        </w:rPr>
      </w:pPr>
    </w:p>
    <w:p w:rsidR="0051311D" w:rsidRPr="00B265C8" w:rsidRDefault="0051311D" w:rsidP="009C2DB6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  <w:lang w:val="bg-BG"/>
        </w:rPr>
      </w:pPr>
      <w:r w:rsidRPr="00B265C8">
        <w:rPr>
          <w:rFonts w:ascii="Times New Roman" w:hAnsi="Times New Roman"/>
          <w:sz w:val="24"/>
          <w:szCs w:val="24"/>
          <w:lang w:val="bg-BG"/>
        </w:rPr>
        <w:t>І. ПРЕДМЕТ И СРОК НА ДОГОВОРА:</w:t>
      </w:r>
    </w:p>
    <w:p w:rsidR="0051311D" w:rsidRPr="00B265C8" w:rsidRDefault="0051311D" w:rsidP="009C2DB6">
      <w:pPr>
        <w:pStyle w:val="Heading3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51311D" w:rsidRPr="00B265C8" w:rsidRDefault="0051311D" w:rsidP="00B265C8">
      <w:pPr>
        <w:pStyle w:val="Heading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bg-BG"/>
        </w:rPr>
      </w:pPr>
      <w:r w:rsidRPr="00B265C8">
        <w:rPr>
          <w:rFonts w:ascii="Times New Roman" w:hAnsi="Times New Roman"/>
          <w:sz w:val="24"/>
          <w:szCs w:val="24"/>
          <w:lang w:val="bg-BG"/>
        </w:rPr>
        <w:t>Чл.1.</w:t>
      </w:r>
      <w:r w:rsidRPr="00B265C8">
        <w:rPr>
          <w:rFonts w:ascii="Times New Roman" w:hAnsi="Times New Roman"/>
          <w:b w:val="0"/>
          <w:sz w:val="24"/>
          <w:szCs w:val="24"/>
          <w:lang w:val="bg-BG"/>
        </w:rPr>
        <w:t xml:space="preserve"> (1) Възложителят възлага, а Изпълнителят се задължава със собствена (наета) техника, на свой риск и отговорност да осъществи качествено, в договорените срокове и обем, срещу заплащане: </w:t>
      </w:r>
      <w:r w:rsidRPr="000E352B">
        <w:rPr>
          <w:rFonts w:ascii="Times New Roman" w:hAnsi="Times New Roman"/>
          <w:bCs w:val="0"/>
          <w:sz w:val="24"/>
          <w:szCs w:val="24"/>
          <w:lang w:val="ru-RU"/>
        </w:rPr>
        <w:t>„Зимно поддържане и снегопочистване за сезон 2018-</w:t>
      </w:r>
      <w:smartTag w:uri="urn:schemas-microsoft-com:office:smarttags" w:element="metricconverter">
        <w:smartTagPr>
          <w:attr w:name="ProductID" w:val="2021 г"/>
        </w:smartTagPr>
        <w:r w:rsidRPr="000E352B">
          <w:rPr>
            <w:rFonts w:ascii="Times New Roman" w:hAnsi="Times New Roman"/>
            <w:bCs w:val="0"/>
            <w:sz w:val="24"/>
            <w:szCs w:val="24"/>
            <w:lang w:val="ru-RU"/>
          </w:rPr>
          <w:t>2021 г</w:t>
        </w:r>
      </w:smartTag>
      <w:r w:rsidRPr="000E352B">
        <w:rPr>
          <w:rFonts w:ascii="Times New Roman" w:hAnsi="Times New Roman"/>
          <w:bCs w:val="0"/>
          <w:sz w:val="24"/>
          <w:szCs w:val="24"/>
          <w:lang w:val="ru-RU"/>
        </w:rPr>
        <w:t>. на общинските пътища на територията на Община Момчилград”</w:t>
      </w:r>
      <w:r w:rsidRPr="003D7635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bg-BG"/>
        </w:rPr>
        <w:t>по обособен</w:t>
      </w:r>
      <w:r w:rsidRPr="00B265C8">
        <w:rPr>
          <w:rFonts w:ascii="Times New Roman" w:hAnsi="Times New Roman"/>
          <w:b w:val="0"/>
          <w:sz w:val="24"/>
          <w:szCs w:val="24"/>
          <w:lang w:val="bg-BG"/>
        </w:rPr>
        <w:t>а позиция № ................................</w:t>
      </w:r>
    </w:p>
    <w:p w:rsidR="0051311D" w:rsidRPr="00B265C8" w:rsidRDefault="0051311D" w:rsidP="009C2DB6">
      <w:pPr>
        <w:ind w:firstLine="567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 xml:space="preserve">(2) Всички дейности по предходната алинея се изпълняват в съответствие с приетите техническо и ценово предложение от оферта на Изпълнителя  – неразделна част от настоящият договор. </w:t>
      </w:r>
    </w:p>
    <w:p w:rsidR="0051311D" w:rsidRPr="00B265C8" w:rsidRDefault="0051311D" w:rsidP="009C2DB6">
      <w:pPr>
        <w:ind w:firstLine="567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(3) Изпълнителят извършва всички дейности, предмет на поръчката, при спазване на цялата нормативна уредба, касаеща обекта на поръчката.</w:t>
      </w:r>
    </w:p>
    <w:p w:rsidR="0051311D" w:rsidRPr="00B265C8" w:rsidRDefault="0051311D" w:rsidP="00B265C8">
      <w:pPr>
        <w:pStyle w:val="BodyTextIndent"/>
        <w:spacing w:after="0"/>
        <w:ind w:left="0" w:firstLine="567"/>
        <w:jc w:val="both"/>
        <w:rPr>
          <w:bCs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Чл.2.</w:t>
      </w:r>
      <w:r w:rsidRPr="00B265C8">
        <w:rPr>
          <w:sz w:val="24"/>
          <w:szCs w:val="24"/>
          <w:lang w:val="bg-BG"/>
        </w:rPr>
        <w:t xml:space="preserve"> </w:t>
      </w:r>
      <w:r w:rsidRPr="00B265C8">
        <w:rPr>
          <w:bCs/>
          <w:sz w:val="24"/>
          <w:szCs w:val="24"/>
          <w:lang w:val="bg-BG"/>
        </w:rPr>
        <w:t xml:space="preserve">Настоящият договор се сключва за срок до </w:t>
      </w:r>
      <w:r w:rsidRPr="00B265C8">
        <w:rPr>
          <w:b/>
          <w:bCs/>
          <w:sz w:val="24"/>
          <w:szCs w:val="24"/>
          <w:lang w:val="bg-BG"/>
        </w:rPr>
        <w:t>31.05.20</w:t>
      </w:r>
      <w:r>
        <w:rPr>
          <w:b/>
          <w:bCs/>
          <w:sz w:val="24"/>
          <w:szCs w:val="24"/>
          <w:lang w:val="bg-BG"/>
        </w:rPr>
        <w:t>21</w:t>
      </w:r>
      <w:r w:rsidRPr="00B265C8">
        <w:rPr>
          <w:bCs/>
          <w:sz w:val="24"/>
          <w:szCs w:val="24"/>
          <w:lang w:val="bg-BG"/>
        </w:rPr>
        <w:t xml:space="preserve"> година, считано от датата на  подписването му</w:t>
      </w:r>
      <w:r w:rsidRPr="00B265C8">
        <w:rPr>
          <w:sz w:val="24"/>
          <w:szCs w:val="24"/>
          <w:lang w:val="bg-BG"/>
        </w:rPr>
        <w:t>.</w:t>
      </w:r>
    </w:p>
    <w:p w:rsidR="0051311D" w:rsidRPr="00B265C8" w:rsidRDefault="0051311D" w:rsidP="009C2DB6">
      <w:pPr>
        <w:pStyle w:val="BodyTextIndent"/>
        <w:spacing w:after="0"/>
        <w:ind w:firstLine="567"/>
        <w:rPr>
          <w:sz w:val="24"/>
          <w:szCs w:val="24"/>
          <w:lang w:val="bg-BG"/>
        </w:rPr>
      </w:pPr>
    </w:p>
    <w:p w:rsidR="0051311D" w:rsidRPr="00B265C8" w:rsidRDefault="0051311D" w:rsidP="009C2DB6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  <w:lang w:val="bg-BG"/>
        </w:rPr>
      </w:pPr>
      <w:r w:rsidRPr="00B265C8">
        <w:rPr>
          <w:rFonts w:ascii="Times New Roman" w:hAnsi="Times New Roman"/>
          <w:sz w:val="24"/>
          <w:szCs w:val="24"/>
          <w:lang w:val="bg-BG"/>
        </w:rPr>
        <w:t>ІІ. ЦЕНИ И НАЧИН НА ПЛАЩАНЕ</w:t>
      </w:r>
    </w:p>
    <w:p w:rsidR="0051311D" w:rsidRPr="00B265C8" w:rsidRDefault="0051311D" w:rsidP="009C2DB6">
      <w:pPr>
        <w:rPr>
          <w:sz w:val="24"/>
          <w:szCs w:val="24"/>
          <w:lang w:val="bg-BG"/>
        </w:rPr>
      </w:pPr>
    </w:p>
    <w:p w:rsidR="0051311D" w:rsidRDefault="0051311D" w:rsidP="00B14EBD">
      <w:pPr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          </w:t>
      </w:r>
      <w:r>
        <w:rPr>
          <w:b/>
          <w:sz w:val="24"/>
          <w:szCs w:val="24"/>
          <w:lang w:val="bg-BG"/>
        </w:rPr>
        <w:tab/>
      </w:r>
      <w:r w:rsidRPr="00EC7A0B">
        <w:rPr>
          <w:b/>
          <w:sz w:val="24"/>
          <w:szCs w:val="24"/>
          <w:lang w:val="bg-BG"/>
        </w:rPr>
        <w:t>Чл.3.</w:t>
      </w:r>
      <w:r w:rsidRPr="005540CD">
        <w:rPr>
          <w:sz w:val="24"/>
          <w:szCs w:val="24"/>
          <w:lang w:val="bg-BG"/>
        </w:rPr>
        <w:t xml:space="preserve"> (1) Стойността на договора </w:t>
      </w:r>
      <w:r w:rsidRPr="005540CD">
        <w:rPr>
          <w:bCs/>
          <w:sz w:val="24"/>
          <w:szCs w:val="24"/>
          <w:lang w:val="ru-RU"/>
        </w:rPr>
        <w:t xml:space="preserve">през зимните  експлоатационни  сезони  </w:t>
      </w:r>
      <w:r w:rsidRPr="005540CD">
        <w:rPr>
          <w:sz w:val="24"/>
          <w:szCs w:val="24"/>
          <w:lang w:val="ru-RU"/>
        </w:rPr>
        <w:t>2018/2019; 2019/2020; и 2020/2021 г.</w:t>
      </w:r>
      <w:r>
        <w:rPr>
          <w:sz w:val="24"/>
          <w:szCs w:val="24"/>
          <w:lang w:val="ru-RU"/>
        </w:rPr>
        <w:t xml:space="preserve"> </w:t>
      </w:r>
      <w:r w:rsidRPr="005540CD">
        <w:rPr>
          <w:sz w:val="24"/>
          <w:szCs w:val="24"/>
          <w:lang w:val="bg-BG"/>
        </w:rPr>
        <w:t>се формира на база действително извърш</w:t>
      </w:r>
      <w:r>
        <w:rPr>
          <w:sz w:val="24"/>
          <w:szCs w:val="24"/>
          <w:lang w:val="bg-BG"/>
        </w:rPr>
        <w:t>ените разходи при следните цени за обособена/и позиция/и:</w:t>
      </w:r>
    </w:p>
    <w:p w:rsidR="0051311D" w:rsidRDefault="0051311D" w:rsidP="00B14EB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Обособена позиция №……</w:t>
      </w:r>
    </w:p>
    <w:p w:rsidR="0051311D" w:rsidRPr="00E35EDB" w:rsidRDefault="0051311D" w:rsidP="00B14EBD">
      <w:pPr>
        <w:jc w:val="both"/>
        <w:rPr>
          <w:sz w:val="24"/>
          <w:szCs w:val="24"/>
          <w:lang w:val="bg-BG"/>
        </w:rPr>
      </w:pPr>
      <w:r w:rsidRPr="005540CD">
        <w:rPr>
          <w:sz w:val="24"/>
          <w:szCs w:val="24"/>
          <w:lang w:val="bg-BG"/>
        </w:rPr>
        <w:t>Цена за снегопочи</w:t>
      </w:r>
      <w:r>
        <w:rPr>
          <w:sz w:val="24"/>
          <w:szCs w:val="24"/>
          <w:lang w:val="bg-BG"/>
        </w:rPr>
        <w:t>стване на моточас …………….лева/мч</w:t>
      </w:r>
      <w:r w:rsidRPr="00FF177A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 включен ДДС;</w:t>
      </w:r>
      <w:r w:rsidRPr="005540CD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</w:t>
      </w:r>
      <w:r w:rsidRPr="005540CD">
        <w:rPr>
          <w:sz w:val="24"/>
          <w:szCs w:val="24"/>
          <w:lang w:val="bg-BG"/>
        </w:rPr>
        <w:t xml:space="preserve"> Цена за опесъчаване  на </w:t>
      </w:r>
      <w:smartTag w:uri="urn:schemas-microsoft-com:office:smarttags" w:element="metricconverter">
        <w:smartTagPr>
          <w:attr w:name="ProductID" w:val="1988 г"/>
        </w:smartTagPr>
        <w:r w:rsidRPr="005540CD">
          <w:rPr>
            <w:sz w:val="24"/>
            <w:szCs w:val="24"/>
            <w:lang w:val="bg-BG"/>
          </w:rPr>
          <w:t>1 км</w:t>
        </w:r>
      </w:smartTag>
      <w:r w:rsidRPr="005540CD">
        <w:rPr>
          <w:sz w:val="24"/>
          <w:szCs w:val="24"/>
          <w:lang w:val="bg-BG"/>
        </w:rPr>
        <w:t xml:space="preserve"> ………….. лева/км; с</w:t>
      </w:r>
      <w:r>
        <w:rPr>
          <w:sz w:val="24"/>
          <w:szCs w:val="24"/>
          <w:lang w:val="bg-BG"/>
        </w:rPr>
        <w:t xml:space="preserve"> включен ДДС, както  и </w:t>
      </w:r>
      <w:r w:rsidRPr="00E35EDB">
        <w:rPr>
          <w:sz w:val="24"/>
          <w:szCs w:val="24"/>
          <w:lang w:val="ru-RU"/>
        </w:rPr>
        <w:t xml:space="preserve">съгласието </w:t>
      </w:r>
      <w:r w:rsidRPr="00E35EDB">
        <w:rPr>
          <w:sz w:val="24"/>
          <w:szCs w:val="24"/>
          <w:lang w:val="bg-BG"/>
        </w:rPr>
        <w:t xml:space="preserve"> на изпълнителя </w:t>
      </w:r>
      <w:r w:rsidRPr="00E35EDB">
        <w:rPr>
          <w:sz w:val="24"/>
          <w:szCs w:val="24"/>
          <w:lang w:val="ru-RU"/>
        </w:rPr>
        <w:t xml:space="preserve"> общата стойност на поръчката за обособената  позиция  да не надвишава посочената стойност в Раздел І, точка 4 от тръжната документация   за   съответния сезон/година</w:t>
      </w:r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bg-BG"/>
        </w:rPr>
        <w:t>съгласно  направеното ценово предложение</w:t>
      </w:r>
      <w:r w:rsidRPr="00D61D7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на и</w:t>
      </w:r>
      <w:r w:rsidRPr="005540CD">
        <w:rPr>
          <w:sz w:val="24"/>
          <w:szCs w:val="24"/>
          <w:lang w:val="bg-BG"/>
        </w:rPr>
        <w:t>зпълнителя</w:t>
      </w:r>
      <w:r>
        <w:rPr>
          <w:sz w:val="24"/>
          <w:szCs w:val="24"/>
          <w:lang w:val="bg-BG"/>
        </w:rPr>
        <w:t>,</w:t>
      </w:r>
      <w:r>
        <w:rPr>
          <w:sz w:val="24"/>
          <w:szCs w:val="24"/>
          <w:lang w:val="ru-RU"/>
        </w:rPr>
        <w:t xml:space="preserve"> която е неразделна част от  настоящия договор</w:t>
      </w:r>
      <w:r w:rsidRPr="00E35EDB">
        <w:rPr>
          <w:sz w:val="24"/>
          <w:szCs w:val="24"/>
          <w:lang w:val="ru-RU"/>
        </w:rPr>
        <w:t>.</w:t>
      </w:r>
      <w:r w:rsidRPr="00E35EDB">
        <w:rPr>
          <w:sz w:val="24"/>
          <w:szCs w:val="24"/>
          <w:lang w:val="bg-BG"/>
        </w:rPr>
        <w:t xml:space="preserve">   </w:t>
      </w:r>
    </w:p>
    <w:p w:rsidR="0051311D" w:rsidRDefault="0051311D" w:rsidP="00623E0C">
      <w:pPr>
        <w:ind w:left="720"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(2</w:t>
      </w:r>
      <w:r w:rsidRPr="005540CD">
        <w:rPr>
          <w:sz w:val="24"/>
          <w:szCs w:val="24"/>
          <w:lang w:val="bg-BG"/>
        </w:rPr>
        <w:t>)</w:t>
      </w:r>
    </w:p>
    <w:p w:rsidR="0051311D" w:rsidRPr="00B94C83" w:rsidRDefault="0051311D" w:rsidP="00B14EBD">
      <w:pPr>
        <w:jc w:val="both"/>
        <w:rPr>
          <w:sz w:val="24"/>
          <w:szCs w:val="24"/>
          <w:lang w:val="bg-BG"/>
        </w:rPr>
      </w:pP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06329A">
        <w:rPr>
          <w:b/>
          <w:sz w:val="24"/>
          <w:szCs w:val="24"/>
          <w:lang w:val="bg-BG"/>
        </w:rPr>
        <w:t>Чл.4.</w:t>
      </w:r>
      <w:r w:rsidRPr="0006329A">
        <w:rPr>
          <w:sz w:val="24"/>
          <w:szCs w:val="24"/>
          <w:lang w:val="bg-BG"/>
        </w:rPr>
        <w:t xml:space="preserve"> (1) Заплащането на извършените работи за снегопочистване и опесъчаване се извършва, след приемане на същите от Възложителя, въз основа на съставен от Възложителя</w:t>
      </w:r>
      <w:r w:rsidRPr="00B265C8">
        <w:rPr>
          <w:sz w:val="24"/>
          <w:szCs w:val="24"/>
          <w:lang w:val="bg-BG"/>
        </w:rPr>
        <w:t xml:space="preserve"> протокол за действително извършени видове и количества работи. Разплащането се извършва по единични фирмени цени предложени от Изпълнителя в предложението му по процедурата. Дължимата сума се заплаща в лева по банковата сметка на Изпълнителя посочена в Договора, с платежно нареждане в </w:t>
      </w:r>
      <w:r w:rsidRPr="00D75E24">
        <w:rPr>
          <w:sz w:val="24"/>
          <w:szCs w:val="24"/>
          <w:lang w:val="ru-RU"/>
        </w:rPr>
        <w:t>30 /тридесет/</w:t>
      </w:r>
      <w:r w:rsidRPr="00B265C8">
        <w:rPr>
          <w:sz w:val="24"/>
          <w:szCs w:val="24"/>
          <w:lang w:val="bg-BG"/>
        </w:rPr>
        <w:t xml:space="preserve"> дневен срок след представяне на акта за действително извършени работи за съответния месец и фактура от страна на Изпълнителя.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(2</w:t>
      </w:r>
      <w:r w:rsidRPr="00B265C8">
        <w:rPr>
          <w:sz w:val="24"/>
          <w:szCs w:val="24"/>
          <w:lang w:val="bg-BG"/>
        </w:rPr>
        <w:t>) За завършени и подлежащи на разплащане ще се считат само тези видове работи, които са отразени в акта за действително извършени през месеца като видове и количество.</w:t>
      </w:r>
    </w:p>
    <w:p w:rsidR="0051311D" w:rsidRPr="00B265C8" w:rsidRDefault="0051311D" w:rsidP="00B14EBD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(3</w:t>
      </w:r>
      <w:r w:rsidRPr="00B265C8">
        <w:rPr>
          <w:sz w:val="24"/>
          <w:szCs w:val="24"/>
          <w:lang w:val="bg-BG"/>
        </w:rPr>
        <w:t>) Всички разходно-оправдателни документи за извършени работи, се одобряват от представител на Възложителя.</w:t>
      </w:r>
    </w:p>
    <w:p w:rsidR="0051311D" w:rsidRPr="00B265C8" w:rsidRDefault="0051311D" w:rsidP="00B14EBD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(4</w:t>
      </w:r>
      <w:r w:rsidRPr="00B265C8">
        <w:rPr>
          <w:sz w:val="24"/>
          <w:szCs w:val="24"/>
          <w:lang w:val="bg-BG"/>
        </w:rPr>
        <w:t xml:space="preserve">) Единичните фирмени цени за отделните видове работи, са определените в ценовото предложение – неразделна част от договора, с което Изпълнителя е спечелил процедурата за възлагане на обществената поръчка. </w:t>
      </w:r>
    </w:p>
    <w:p w:rsidR="0051311D" w:rsidRPr="00B265C8" w:rsidRDefault="0051311D" w:rsidP="009C2DB6">
      <w:pPr>
        <w:ind w:hanging="992"/>
        <w:jc w:val="both"/>
        <w:rPr>
          <w:sz w:val="24"/>
          <w:szCs w:val="24"/>
          <w:lang w:val="bg-BG"/>
        </w:rPr>
      </w:pPr>
    </w:p>
    <w:p w:rsidR="0051311D" w:rsidRPr="00B265C8" w:rsidRDefault="0051311D" w:rsidP="009C2DB6">
      <w:pPr>
        <w:pStyle w:val="BodyTextIndent"/>
        <w:spacing w:after="0"/>
        <w:jc w:val="center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ІІІ. ПРАВА И ЗАДЪЛЖЕНИЯ НА ВЪЗЛОЖИТЕЛЯ:</w:t>
      </w:r>
    </w:p>
    <w:p w:rsidR="0051311D" w:rsidRPr="00B265C8" w:rsidRDefault="0051311D" w:rsidP="009C2DB6">
      <w:pPr>
        <w:pStyle w:val="BodyTextIndent"/>
        <w:spacing w:after="0"/>
        <w:rPr>
          <w:sz w:val="24"/>
          <w:szCs w:val="24"/>
          <w:lang w:val="bg-BG"/>
        </w:rPr>
      </w:pP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Чл.5.</w:t>
      </w:r>
      <w:r w:rsidRPr="00B265C8">
        <w:rPr>
          <w:sz w:val="24"/>
          <w:szCs w:val="24"/>
          <w:lang w:val="bg-BG"/>
        </w:rPr>
        <w:t xml:space="preserve"> Възложителят има следните права: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(1) Да контролира качеството на извършващите се работи лично или чрез упълномощен представител;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(2) Да изисква и получава пълна текуща информация за хода на работата;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(3) Да извършва проверки относно качеството, количеството, стадия на изпълнение, по всяко време и по начин, незатрудняващ работата на Изпълнителя, в т. ч. да изисква от него писмени и устни доклади;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(4) Да дава допълнителни указания и определя приоритетите за почистване на пътната мрежа,  означени в приложението;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 xml:space="preserve">(5) Да задържи внесената от Изпълнителя гаранция за изпълнение на договора в случаите на виновно неизпълнение; 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(6) Да получава дължимите лихви, санкции, неустойки и др. обезщетения при неизпълнение или лошо изпълнение на задълженията на Изпълнителя;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(7) Да пристъпи към прекратяване на Договора, в случай на възникване на условия по чл.13 от настоящия Договор;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(8) Да прекрати Договора, ако в резултат на обстоятелства, възникнали след сключването му, не е в състояние да изпълни своите задължения. В този случай Възложителят дължи на Изпълнителя обезщетение за претърпените вреди от сключването на Договора.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Чл.6</w:t>
      </w:r>
      <w:r w:rsidRPr="00B265C8">
        <w:rPr>
          <w:i/>
          <w:sz w:val="24"/>
          <w:szCs w:val="24"/>
          <w:lang w:val="bg-BG"/>
        </w:rPr>
        <w:t>.</w:t>
      </w:r>
      <w:r w:rsidRPr="00B265C8">
        <w:rPr>
          <w:sz w:val="24"/>
          <w:szCs w:val="24"/>
          <w:lang w:val="bg-BG"/>
        </w:rPr>
        <w:t xml:space="preserve"> Възложителят се задължава:</w:t>
      </w:r>
    </w:p>
    <w:p w:rsidR="0051311D" w:rsidRPr="00B265C8" w:rsidRDefault="0051311D" w:rsidP="00B14EBD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(1)  Да уведоми Изпълнителя на посоченият от Изпълнителя телефон за връзка чрез своите дежурни органи за настъпването на събитие, което обосновава и налага снегопочистване и опесъчаване на договорения участък от общинската пътна мрежа в този договор;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(2) Без изричното уведомление на Възложителя или упълномощено от него лице Изпълнителя няма право да изкара техниката и започне почистване на договорения с настоящия договор участък съставляващ обособена позиция № ............ от процедурата.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(3) При нарушение на разпоредбата на чл. 6, ал. 2 от договора от страна на Изпълнителя, Възложителя удържа двукратния размер на стойността на неправомерното отчитане и фактуриране от страна на  Изпълнителя на действията визирани в хипотезата на чл. 6, ал. 2 от договора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(4) Да заплати на Изпълнителя дължимите суми, съгласно уговореното в настоящия Договор;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(5)  Да осигури условия и оказва пълно съдействие на Изпълнителя за нормалното и бързо извършване на дейностите, предмет на настоящия Договор;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(6) Да не възпрепятства изпълнението на задълженията на Изпълнителя по Договора, освен в случаите, определени с нормативен акт;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(7) Да уведоми своевременно Изпълнителя за трите имена, адреса и телефона на лицето, изпълняващо функциите на контрол и упълномощено да подписва съответните документи и протоколи;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(8) Да се явява за подписването на съответните документи и протоколи след надлежна покана от страна на представител на Изпълнителя на територията на община Крумовград;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(9) Да изпрати информация за сключването на настоящия Договор до агенцията по обществени поръчки за вписване в Регистъра на обществените поръчки след сключването на Договора.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Чл.7.</w:t>
      </w:r>
      <w:r w:rsidRPr="00B265C8">
        <w:rPr>
          <w:sz w:val="24"/>
          <w:szCs w:val="24"/>
          <w:lang w:val="bg-BG"/>
        </w:rPr>
        <w:t xml:space="preserve"> Възложителят не носи отговорност за: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(1) Смърт или злополука на каквото и да било физическо лице, възникнали като пряко следствие от действия, бездействия или лошо</w:t>
      </w:r>
      <w:r>
        <w:rPr>
          <w:sz w:val="24"/>
          <w:szCs w:val="24"/>
          <w:lang w:val="bg-BG"/>
        </w:rPr>
        <w:t xml:space="preserve"> </w:t>
      </w:r>
      <w:r w:rsidRPr="00B265C8">
        <w:rPr>
          <w:sz w:val="24"/>
          <w:szCs w:val="24"/>
          <w:lang w:val="bg-BG"/>
        </w:rPr>
        <w:t>качествено извършени от Изпълнителя работи, за времето  през което този Договор е в сила;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(2) Загуба или нанесена вреда на каквото и да било имущество, възникнали като пряко следствие от действия, бездействия или лошокачествено извършени от Изпълнителя работи за времето  през което този Договор е в сила.</w:t>
      </w:r>
    </w:p>
    <w:p w:rsidR="0051311D" w:rsidRPr="00B265C8" w:rsidRDefault="0051311D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</w:p>
    <w:p w:rsidR="0051311D" w:rsidRPr="00B265C8" w:rsidRDefault="0051311D" w:rsidP="009C2DB6">
      <w:pPr>
        <w:pStyle w:val="BodyTextIndent"/>
        <w:spacing w:after="0"/>
        <w:jc w:val="center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IV. ПРАВА И ЗАДЪЛЖЕНИЯ НА ИЗПЪЛНИТЕЛЯ</w:t>
      </w:r>
    </w:p>
    <w:p w:rsidR="0051311D" w:rsidRPr="00B265C8" w:rsidRDefault="0051311D" w:rsidP="009C2DB6">
      <w:pPr>
        <w:pStyle w:val="BodyTextIndent"/>
        <w:spacing w:after="0"/>
        <w:jc w:val="center"/>
        <w:rPr>
          <w:sz w:val="24"/>
          <w:szCs w:val="24"/>
          <w:lang w:val="bg-BG"/>
        </w:rPr>
      </w:pP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Чл.8.</w:t>
      </w:r>
      <w:r w:rsidRPr="00B265C8">
        <w:rPr>
          <w:sz w:val="24"/>
          <w:szCs w:val="24"/>
          <w:lang w:val="bg-BG"/>
        </w:rPr>
        <w:t xml:space="preserve"> Изпълнителят извършва всички дейности по време на договора от свое име.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Чл.9.</w:t>
      </w:r>
      <w:r w:rsidRPr="00B265C8">
        <w:rPr>
          <w:sz w:val="24"/>
          <w:szCs w:val="24"/>
          <w:lang w:val="bg-BG"/>
        </w:rPr>
        <w:t xml:space="preserve"> Из</w:t>
      </w:r>
      <w:r>
        <w:rPr>
          <w:sz w:val="24"/>
          <w:szCs w:val="24"/>
          <w:lang w:val="bg-BG"/>
        </w:rPr>
        <w:t>пълнителят има право: Да получи</w:t>
      </w:r>
      <w:r w:rsidRPr="00B265C8">
        <w:rPr>
          <w:sz w:val="24"/>
          <w:szCs w:val="24"/>
          <w:lang w:val="bg-BG"/>
        </w:rPr>
        <w:t xml:space="preserve"> дължимото му възнаграждение, при точно и качествено изпълнение на задълженията му по настоящия Договор и след представяне и одобряване от Възложителя на акт за действително извършени през месеца видове и количества работи, съставен въз основа на  констативни протоколи, подписани от надлежно упълномощени лица от страните по договора. Изискванията за качество са регламентирани в глава “Изисквания за качество” в настоящия Договор.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Чл.10.</w:t>
      </w:r>
      <w:r w:rsidRPr="00B265C8">
        <w:rPr>
          <w:sz w:val="24"/>
          <w:szCs w:val="24"/>
          <w:lang w:val="bg-BG"/>
        </w:rPr>
        <w:t xml:space="preserve"> (1) Изпълнителят се задължава за изпълни задълженията си по чл.1 от настоящия Договор качествено и в срок, според условията и изискванията на поръчката, допълнително постигнатите след приемане на офертата договорености, условията за качество, както и в съответствие с указанията и препоръките на Възложителя.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(2) При изпълнение на задълженията по предходната алинея, Изпълнителят е длъжен да спазва нормативно установените изисквания по опазване на околната среда, защитените със закон обекти и територии, националната сигурност и отбрана на страната и обществения ред, както и санитарно-хигиенните, шумовите, противопожарните норми, нормите за охрана и безопасност на труда, съгласно действащото законодателство;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Чл.11</w:t>
      </w:r>
      <w:r w:rsidRPr="00B265C8">
        <w:rPr>
          <w:sz w:val="24"/>
          <w:szCs w:val="24"/>
          <w:lang w:val="bg-BG"/>
        </w:rPr>
        <w:t>. Изпълнителят се задължава: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(1) Да извършва своевременното почистване и опесъчаване на общинската пътна мрежа съгласно договореният участък, с което да го осигури годен за експлоатация и ползван</w:t>
      </w:r>
      <w:r>
        <w:rPr>
          <w:sz w:val="24"/>
          <w:szCs w:val="24"/>
          <w:lang w:val="bg-BG"/>
        </w:rPr>
        <w:t>е през зимният сезон  ежедневно</w:t>
      </w:r>
      <w:r w:rsidRPr="00B265C8">
        <w:rPr>
          <w:sz w:val="24"/>
          <w:szCs w:val="24"/>
          <w:lang w:val="bg-BG"/>
        </w:rPr>
        <w:t>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(2) Да не допуска затваряне на участъка му поради некачествено извършена дейност предмет на този договор ;</w:t>
      </w:r>
    </w:p>
    <w:p w:rsidR="0051311D" w:rsidRPr="00B265C8" w:rsidRDefault="0051311D" w:rsidP="00291817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(3) Д</w:t>
      </w:r>
      <w:r w:rsidRPr="00B265C8">
        <w:rPr>
          <w:sz w:val="24"/>
          <w:szCs w:val="24"/>
          <w:lang w:val="bg-BG"/>
        </w:rPr>
        <w:t>а използва техниката, която е посочил в офертата и пособията към нея, при настъпване на обективни причини непозволяващи използването на оферираната техника е длъжен да уведоми най-късно в 2</w:t>
      </w:r>
      <w:r>
        <w:rPr>
          <w:sz w:val="24"/>
          <w:szCs w:val="24"/>
          <w:lang w:val="bg-BG"/>
        </w:rPr>
        <w:t>4 часов срок Възложителя писмен</w:t>
      </w:r>
      <w:r w:rsidRPr="00B265C8">
        <w:rPr>
          <w:sz w:val="24"/>
          <w:szCs w:val="24"/>
          <w:lang w:val="bg-BG"/>
        </w:rPr>
        <w:t>о;</w:t>
      </w:r>
    </w:p>
    <w:p w:rsidR="0051311D" w:rsidRPr="00B265C8" w:rsidRDefault="0051311D" w:rsidP="008B0E81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(4) Да отговаря за изпълнението на всички дейности, предмет на Договора, дори когато ги е предоставил за изпълнение на други лица. Изпълнителят възстановява за своя сметка всички щети, причинени от ангажираните от него работ</w:t>
      </w:r>
      <w:r>
        <w:rPr>
          <w:sz w:val="24"/>
          <w:szCs w:val="24"/>
          <w:lang w:val="bg-BG"/>
        </w:rPr>
        <w:t>ници, специалисти и трети лица.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(5) Своевременно да информира Възложителя за всички пречки възникнали при/и по повод изпълнението на Договора, както и да предоставя на Възложителя при поискване подробна финансова, техническа и друга документация, също така и текуща информация, свързана с дейността, предмет на поръчката;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(6) Да предоставя на инвеститорския контрол и Възложителя възможност да извършва контрол по изпълнението на работите на обекта;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(7) Да предоставя за подпис</w:t>
      </w:r>
      <w:r w:rsidRPr="00B265C8">
        <w:rPr>
          <w:sz w:val="24"/>
          <w:szCs w:val="24"/>
          <w:lang w:val="bg-BG"/>
        </w:rPr>
        <w:t xml:space="preserve"> на инвеститорския контрол на Възложителя съставените  констативни протоколи и месечни актове за извършена работа;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(8) Да отстрани за своя сметка, без допълнително заплащане и без промяна на договорените цени, всички допуснати слабости по изпълнените от него работи, констатирани от Възложителя.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(9) Да предпазва от повреди всички съществув</w:t>
      </w:r>
      <w:r>
        <w:rPr>
          <w:sz w:val="24"/>
          <w:szCs w:val="24"/>
          <w:lang w:val="bg-BG"/>
        </w:rPr>
        <w:t>ащи комуникации (</w:t>
      </w:r>
      <w:r w:rsidRPr="00B265C8">
        <w:rPr>
          <w:sz w:val="24"/>
          <w:szCs w:val="24"/>
          <w:lang w:val="bg-BG"/>
        </w:rPr>
        <w:t>електро преносни м</w:t>
      </w:r>
      <w:r>
        <w:rPr>
          <w:sz w:val="24"/>
          <w:szCs w:val="24"/>
          <w:lang w:val="bg-BG"/>
        </w:rPr>
        <w:t>режи, въздушни кабели и проводи)</w:t>
      </w:r>
      <w:r w:rsidRPr="00B265C8">
        <w:rPr>
          <w:sz w:val="24"/>
          <w:szCs w:val="24"/>
          <w:lang w:val="bg-BG"/>
        </w:rPr>
        <w:t>, както и всички благоустройствени съоръжения, настилки по улиците, тро</w:t>
      </w:r>
      <w:r>
        <w:rPr>
          <w:sz w:val="24"/>
          <w:szCs w:val="24"/>
          <w:lang w:val="bg-BG"/>
        </w:rPr>
        <w:t>тоари, огради, бордюри, сгради (</w:t>
      </w:r>
      <w:r w:rsidRPr="00B265C8">
        <w:rPr>
          <w:sz w:val="24"/>
          <w:szCs w:val="24"/>
          <w:lang w:val="bg-BG"/>
        </w:rPr>
        <w:t>обществени и частна собственост</w:t>
      </w:r>
      <w:r>
        <w:rPr>
          <w:sz w:val="24"/>
          <w:szCs w:val="24"/>
          <w:lang w:val="bg-BG"/>
        </w:rPr>
        <w:t>)</w:t>
      </w:r>
      <w:r w:rsidRPr="00B265C8">
        <w:rPr>
          <w:sz w:val="24"/>
          <w:szCs w:val="24"/>
          <w:lang w:val="bg-BG"/>
        </w:rPr>
        <w:t>, елементи на вертикалната пътна маркировка и др., разположени в границите на почистваните улици и пътя и в близост до тях. Ако някои от тях бъдат повредени при изпълнение на работите по Договора, то Изпълнителя е длъжен със собствени сили и средства, незабавно да ги възстанови в първоначалния им вид, така, че същите да м</w:t>
      </w:r>
      <w:r>
        <w:rPr>
          <w:sz w:val="24"/>
          <w:szCs w:val="24"/>
          <w:lang w:val="bg-BG"/>
        </w:rPr>
        <w:t>огат да изпълняват функциите си.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 xml:space="preserve">(10) Да постави купчина с пясък на опасните участъци от пътя, съгласувано с кмета или кметския наместник на населеното място. 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(11) Да сключи договор/и за подизпълнение с посочените в офертата му подизпълнители в срок от 5 дн</w:t>
      </w:r>
      <w:r>
        <w:rPr>
          <w:sz w:val="24"/>
          <w:szCs w:val="24"/>
          <w:lang w:val="bg-BG"/>
        </w:rPr>
        <w:t>и от сключването на настоящия д</w:t>
      </w:r>
      <w:r w:rsidRPr="00B265C8">
        <w:rPr>
          <w:sz w:val="24"/>
          <w:szCs w:val="24"/>
          <w:lang w:val="bg-BG"/>
        </w:rPr>
        <w:t>оговор и да представи оригинален екземпляр на Възложителя в 3-дневен срок</w:t>
      </w:r>
      <w:r>
        <w:rPr>
          <w:sz w:val="24"/>
          <w:szCs w:val="24"/>
          <w:lang w:val="bg-BG"/>
        </w:rPr>
        <w:t>.</w:t>
      </w:r>
    </w:p>
    <w:p w:rsidR="0051311D" w:rsidRPr="00B265C8" w:rsidRDefault="0051311D" w:rsidP="00643A1C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Чл.12.</w:t>
      </w:r>
      <w:r w:rsidRPr="00B265C8">
        <w:rPr>
          <w:sz w:val="24"/>
          <w:szCs w:val="24"/>
          <w:lang w:val="bg-BG"/>
        </w:rPr>
        <w:t xml:space="preserve"> В случай, че Изпълнителят извърши действия, с които наруши чл.11,</w:t>
      </w:r>
      <w:r>
        <w:rPr>
          <w:sz w:val="24"/>
          <w:szCs w:val="24"/>
          <w:lang w:val="bg-BG"/>
        </w:rPr>
        <w:t xml:space="preserve"> </w:t>
      </w:r>
      <w:r w:rsidRPr="00B265C8">
        <w:rPr>
          <w:sz w:val="24"/>
          <w:szCs w:val="24"/>
          <w:lang w:val="bg-BG"/>
        </w:rPr>
        <w:t>ал.9, същият заплаща на Възлож</w:t>
      </w:r>
      <w:r>
        <w:rPr>
          <w:sz w:val="24"/>
          <w:szCs w:val="24"/>
          <w:lang w:val="bg-BG"/>
        </w:rPr>
        <w:t>ителя стойността на повреденото</w:t>
      </w:r>
      <w:r w:rsidRPr="00B265C8">
        <w:rPr>
          <w:sz w:val="24"/>
          <w:szCs w:val="24"/>
          <w:lang w:val="bg-BG"/>
        </w:rPr>
        <w:t>/унищоженото имущество по текущи пазарни цени, или заплаща стойността на извършения ремонт.</w:t>
      </w:r>
    </w:p>
    <w:p w:rsidR="0051311D" w:rsidRPr="00B265C8" w:rsidRDefault="0051311D" w:rsidP="00B407E6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Чл.13.</w:t>
      </w:r>
      <w:r w:rsidRPr="00B265C8">
        <w:rPr>
          <w:sz w:val="24"/>
          <w:szCs w:val="24"/>
          <w:lang w:val="bg-BG"/>
        </w:rPr>
        <w:t xml:space="preserve"> Изпълнителят не може да прехвърля правата и задълженията си по Договора на трети лица.</w:t>
      </w:r>
    </w:p>
    <w:p w:rsidR="0051311D" w:rsidRPr="00B265C8" w:rsidRDefault="0051311D" w:rsidP="00B407E6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Чл.14.</w:t>
      </w:r>
      <w:r w:rsidRPr="00B265C8">
        <w:rPr>
          <w:sz w:val="24"/>
          <w:szCs w:val="24"/>
          <w:lang w:val="bg-BG"/>
        </w:rPr>
        <w:t xml:space="preserve"> (1) Изпълнителят извършва всички необходими действия, насочени към изпълнение предмета на договора с грижата на добър стопанин и в защита интересите на Възложителя.</w:t>
      </w:r>
    </w:p>
    <w:p w:rsidR="0051311D" w:rsidRPr="00B265C8" w:rsidRDefault="0051311D" w:rsidP="00B407E6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(2) Съгласно поетите в ал. 1 задължения, Изпълнителят поема и всички отговорности по изпълнението на предмета на поръчката пред нормативно установените действащи контролни органи</w:t>
      </w:r>
      <w:r>
        <w:rPr>
          <w:sz w:val="24"/>
          <w:szCs w:val="24"/>
          <w:lang w:val="bg-BG"/>
        </w:rPr>
        <w:t>.</w:t>
      </w:r>
    </w:p>
    <w:p w:rsidR="0051311D" w:rsidRPr="00B265C8" w:rsidRDefault="0051311D" w:rsidP="00B407E6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(3) При констатирани нарушения от контролните органи относно изпълнението на дейностите предмет на поръчката от страна на Изпълнителя, същият поема за своя сметка санкциите, наложени от съответния контролиращ орган и присъдените щети от компетентния български съд, по силата на регреса</w:t>
      </w:r>
      <w:r>
        <w:rPr>
          <w:sz w:val="24"/>
          <w:szCs w:val="24"/>
          <w:lang w:val="bg-BG"/>
        </w:rPr>
        <w:t>,</w:t>
      </w:r>
      <w:r w:rsidRPr="00B265C8">
        <w:rPr>
          <w:sz w:val="24"/>
          <w:szCs w:val="24"/>
          <w:lang w:val="bg-BG"/>
        </w:rPr>
        <w:t xml:space="preserve"> ако некачественото изпълнение или неизпълнението на дейностите предмет на поръчката от страна на Изпълнителя, са предизвикали ПТП и са причинили увреждане и погиване на чуждо имущество, смърт или нар</w:t>
      </w:r>
      <w:r>
        <w:rPr>
          <w:sz w:val="24"/>
          <w:szCs w:val="24"/>
          <w:lang w:val="bg-BG"/>
        </w:rPr>
        <w:t>аняване на физическо/и лице/</w:t>
      </w:r>
      <w:r w:rsidRPr="00B265C8">
        <w:rPr>
          <w:sz w:val="24"/>
          <w:szCs w:val="24"/>
          <w:lang w:val="bg-BG"/>
        </w:rPr>
        <w:t>а.</w:t>
      </w:r>
    </w:p>
    <w:p w:rsidR="0051311D" w:rsidRPr="00B265C8" w:rsidRDefault="0051311D" w:rsidP="009C2DB6">
      <w:pPr>
        <w:pStyle w:val="BodyTextIndent"/>
        <w:spacing w:after="0"/>
        <w:ind w:firstLine="720"/>
        <w:rPr>
          <w:sz w:val="24"/>
          <w:szCs w:val="24"/>
          <w:lang w:val="bg-BG"/>
        </w:rPr>
      </w:pPr>
    </w:p>
    <w:p w:rsidR="0051311D" w:rsidRPr="00B407E6" w:rsidRDefault="0051311D" w:rsidP="009C2DB6">
      <w:pPr>
        <w:pStyle w:val="Heading4"/>
        <w:spacing w:before="0" w:after="0"/>
        <w:jc w:val="center"/>
        <w:rPr>
          <w:sz w:val="24"/>
          <w:szCs w:val="24"/>
        </w:rPr>
      </w:pPr>
      <w:r w:rsidRPr="00B407E6">
        <w:rPr>
          <w:sz w:val="24"/>
          <w:szCs w:val="24"/>
        </w:rPr>
        <w:t>V. ИЗИСКВАНИЯ ЗА КАЧЕСТВО</w:t>
      </w:r>
    </w:p>
    <w:p w:rsidR="0051311D" w:rsidRPr="00B265C8" w:rsidRDefault="0051311D" w:rsidP="009C2DB6">
      <w:pPr>
        <w:rPr>
          <w:sz w:val="24"/>
          <w:szCs w:val="24"/>
          <w:lang w:val="bg-BG"/>
        </w:rPr>
      </w:pPr>
    </w:p>
    <w:p w:rsidR="0051311D" w:rsidRPr="00B265C8" w:rsidRDefault="0051311D" w:rsidP="00B407E6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Чл.15</w:t>
      </w:r>
      <w:r w:rsidRPr="00B265C8">
        <w:rPr>
          <w:sz w:val="24"/>
          <w:szCs w:val="24"/>
          <w:lang w:val="bg-BG"/>
        </w:rPr>
        <w:t>. Изпълнителят се задължава да осъществява изпълнението на дейностите, предмет на настоящият Договор при спазване на следните условия за качество:</w:t>
      </w:r>
    </w:p>
    <w:p w:rsidR="0051311D" w:rsidRPr="00B265C8" w:rsidRDefault="0051311D" w:rsidP="009C2DB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1. </w:t>
      </w:r>
      <w:r w:rsidRPr="00B265C8">
        <w:rPr>
          <w:sz w:val="24"/>
          <w:szCs w:val="24"/>
          <w:lang w:val="bg-BG"/>
        </w:rPr>
        <w:t xml:space="preserve">Изпълнителят трябва да отговаря на изискванията за качество установени в тръжната документация и изискванията на Техническите правила и изисквания за поддържане на пътища, раздел ІV “Зимно поддържане” НАПИ -2009 г., Инструкция за зимно поддържане на пътищата-ГУП 1988 г.; </w:t>
      </w:r>
    </w:p>
    <w:p w:rsidR="0051311D" w:rsidRPr="00B265C8" w:rsidRDefault="0051311D" w:rsidP="00B407E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2. </w:t>
      </w:r>
      <w:r w:rsidRPr="00B265C8">
        <w:rPr>
          <w:sz w:val="24"/>
          <w:szCs w:val="24"/>
          <w:lang w:val="bg-BG"/>
        </w:rPr>
        <w:t>Снегопочистването и опесъчаването се извършва по начин, който предотвратява  задръствания и натрупване и концентрация на МПС, което да обоснове възникване на опасност от ПТП в почиствания или опесъчаваният участък от общинската пътна мрежа.</w:t>
      </w:r>
    </w:p>
    <w:p w:rsidR="0051311D" w:rsidRPr="00B265C8" w:rsidRDefault="0051311D" w:rsidP="009C2DB6">
      <w:pPr>
        <w:ind w:firstLine="720"/>
        <w:jc w:val="both"/>
        <w:rPr>
          <w:sz w:val="24"/>
          <w:szCs w:val="24"/>
          <w:lang w:val="bg-BG"/>
        </w:rPr>
      </w:pPr>
    </w:p>
    <w:p w:rsidR="0051311D" w:rsidRPr="00B407E6" w:rsidRDefault="0051311D" w:rsidP="009C2DB6">
      <w:pPr>
        <w:pStyle w:val="Heading4"/>
        <w:spacing w:before="0" w:after="0"/>
        <w:jc w:val="center"/>
        <w:rPr>
          <w:sz w:val="24"/>
          <w:szCs w:val="24"/>
        </w:rPr>
      </w:pPr>
      <w:r w:rsidRPr="00B407E6">
        <w:rPr>
          <w:sz w:val="24"/>
          <w:szCs w:val="24"/>
        </w:rPr>
        <w:t>VІ. ПРЕКРАТЯВАНЕ НА ДОГОВОРА, НЕУСТОЙКИ, САНКЦИИ</w:t>
      </w:r>
    </w:p>
    <w:p w:rsidR="0051311D" w:rsidRPr="00B265C8" w:rsidRDefault="0051311D" w:rsidP="009C2DB6">
      <w:pPr>
        <w:jc w:val="both"/>
        <w:rPr>
          <w:sz w:val="24"/>
          <w:szCs w:val="24"/>
          <w:lang w:val="bg-BG"/>
        </w:rPr>
      </w:pPr>
    </w:p>
    <w:p w:rsidR="0051311D" w:rsidRPr="00B265C8" w:rsidRDefault="0051311D" w:rsidP="00B407E6">
      <w:pPr>
        <w:ind w:left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Чл.16.</w:t>
      </w:r>
      <w:r w:rsidRPr="00B265C8">
        <w:rPr>
          <w:sz w:val="24"/>
          <w:szCs w:val="24"/>
          <w:lang w:val="bg-BG"/>
        </w:rPr>
        <w:t xml:space="preserve"> Настоящият договор се прекратява :</w:t>
      </w:r>
    </w:p>
    <w:p w:rsidR="0051311D" w:rsidRPr="00B265C8" w:rsidRDefault="0051311D" w:rsidP="00B407E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1. </w:t>
      </w:r>
      <w:r w:rsidRPr="00B265C8">
        <w:rPr>
          <w:sz w:val="24"/>
          <w:szCs w:val="24"/>
          <w:lang w:val="bg-BG"/>
        </w:rPr>
        <w:t>С  изтичане на срока му.</w:t>
      </w:r>
    </w:p>
    <w:p w:rsidR="0051311D" w:rsidRPr="00B265C8" w:rsidRDefault="0051311D" w:rsidP="00B407E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2. </w:t>
      </w:r>
      <w:r w:rsidRPr="00B265C8">
        <w:rPr>
          <w:sz w:val="24"/>
          <w:szCs w:val="24"/>
          <w:lang w:val="bg-BG"/>
        </w:rPr>
        <w:t>При влязло в сила решение на съда за обявяване в несъстоятелност на Изпълнителят.</w:t>
      </w:r>
    </w:p>
    <w:p w:rsidR="0051311D" w:rsidRPr="00B265C8" w:rsidRDefault="0051311D" w:rsidP="00B407E6">
      <w:pPr>
        <w:pStyle w:val="Heading5"/>
        <w:spacing w:before="0" w:after="0"/>
        <w:ind w:firstLine="720"/>
        <w:jc w:val="both"/>
        <w:rPr>
          <w:rFonts w:ascii="Times New Roman" w:hAnsi="Times New Roman"/>
          <w:b w:val="0"/>
          <w:i w:val="0"/>
          <w:sz w:val="24"/>
          <w:szCs w:val="24"/>
          <w:lang w:val="bg-BG"/>
        </w:rPr>
      </w:pPr>
      <w:r>
        <w:rPr>
          <w:rFonts w:ascii="Times New Roman" w:hAnsi="Times New Roman"/>
          <w:b w:val="0"/>
          <w:i w:val="0"/>
          <w:sz w:val="24"/>
          <w:szCs w:val="24"/>
          <w:lang w:val="bg-BG"/>
        </w:rPr>
        <w:t xml:space="preserve">3. </w:t>
      </w:r>
      <w:r w:rsidRPr="00B265C8">
        <w:rPr>
          <w:rFonts w:ascii="Times New Roman" w:hAnsi="Times New Roman"/>
          <w:b w:val="0"/>
          <w:i w:val="0"/>
          <w:sz w:val="24"/>
          <w:szCs w:val="24"/>
          <w:lang w:val="bg-BG"/>
        </w:rPr>
        <w:t xml:space="preserve">По взаимно съгласие </w:t>
      </w:r>
      <w:r>
        <w:rPr>
          <w:rFonts w:ascii="Times New Roman" w:hAnsi="Times New Roman"/>
          <w:b w:val="0"/>
          <w:i w:val="0"/>
          <w:sz w:val="24"/>
          <w:szCs w:val="24"/>
          <w:lang w:val="bg-BG"/>
        </w:rPr>
        <w:t>–</w:t>
      </w:r>
      <w:r w:rsidRPr="00B265C8">
        <w:rPr>
          <w:rFonts w:ascii="Times New Roman" w:hAnsi="Times New Roman"/>
          <w:b w:val="0"/>
          <w:i w:val="0"/>
          <w:sz w:val="24"/>
          <w:szCs w:val="24"/>
          <w:lang w:val="bg-BG"/>
        </w:rPr>
        <w:t xml:space="preserve"> чрез подписване на двустранно споразумение, с което страните заявяват, че нямат претенции по изпълнението му. В този случай страните не си дължат неустойки.</w:t>
      </w:r>
    </w:p>
    <w:p w:rsidR="0051311D" w:rsidRPr="00B265C8" w:rsidRDefault="0051311D" w:rsidP="00B407E6">
      <w:pPr>
        <w:pStyle w:val="Heading5"/>
        <w:spacing w:before="0" w:after="0"/>
        <w:ind w:firstLine="720"/>
        <w:jc w:val="both"/>
        <w:rPr>
          <w:rFonts w:ascii="Times New Roman" w:hAnsi="Times New Roman"/>
          <w:b w:val="0"/>
          <w:i w:val="0"/>
          <w:sz w:val="24"/>
          <w:szCs w:val="24"/>
          <w:lang w:val="bg-BG"/>
        </w:rPr>
      </w:pPr>
      <w:r>
        <w:rPr>
          <w:rFonts w:ascii="Times New Roman" w:hAnsi="Times New Roman"/>
          <w:b w:val="0"/>
          <w:i w:val="0"/>
          <w:sz w:val="24"/>
          <w:szCs w:val="24"/>
          <w:lang w:val="bg-BG"/>
        </w:rPr>
        <w:t xml:space="preserve">4. </w:t>
      </w:r>
      <w:r w:rsidRPr="00B265C8">
        <w:rPr>
          <w:rFonts w:ascii="Times New Roman" w:hAnsi="Times New Roman"/>
          <w:b w:val="0"/>
          <w:i w:val="0"/>
          <w:sz w:val="24"/>
          <w:szCs w:val="24"/>
          <w:lang w:val="bg-BG"/>
        </w:rPr>
        <w:t>С едномесечно писмено предизвестие  от всяка една от страните по договора.</w:t>
      </w:r>
    </w:p>
    <w:p w:rsidR="0051311D" w:rsidRPr="00B265C8" w:rsidRDefault="0051311D" w:rsidP="00B407E6">
      <w:pPr>
        <w:pStyle w:val="Heading5"/>
        <w:spacing w:before="0" w:after="0"/>
        <w:ind w:firstLine="720"/>
        <w:jc w:val="both"/>
        <w:rPr>
          <w:rFonts w:ascii="Times New Roman" w:hAnsi="Times New Roman"/>
          <w:b w:val="0"/>
          <w:i w:val="0"/>
          <w:sz w:val="24"/>
          <w:szCs w:val="24"/>
          <w:lang w:val="bg-BG"/>
        </w:rPr>
      </w:pPr>
      <w:r>
        <w:rPr>
          <w:rFonts w:ascii="Times New Roman" w:hAnsi="Times New Roman"/>
          <w:b w:val="0"/>
          <w:i w:val="0"/>
          <w:sz w:val="24"/>
          <w:szCs w:val="24"/>
          <w:lang w:val="bg-BG"/>
        </w:rPr>
        <w:t xml:space="preserve">5. </w:t>
      </w:r>
      <w:r w:rsidRPr="00B265C8">
        <w:rPr>
          <w:rFonts w:ascii="Times New Roman" w:hAnsi="Times New Roman"/>
          <w:b w:val="0"/>
          <w:i w:val="0"/>
          <w:sz w:val="24"/>
          <w:szCs w:val="24"/>
          <w:lang w:val="bg-BG"/>
        </w:rPr>
        <w:t>По силата на съдебно решение.</w:t>
      </w:r>
    </w:p>
    <w:p w:rsidR="0051311D" w:rsidRPr="00B265C8" w:rsidRDefault="0051311D" w:rsidP="00B407E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6. </w:t>
      </w:r>
      <w:r w:rsidRPr="00B265C8">
        <w:rPr>
          <w:sz w:val="24"/>
          <w:szCs w:val="24"/>
          <w:lang w:val="bg-BG"/>
        </w:rPr>
        <w:t>При възникване на обстоятелства по чл. 13 и чл. 17 от договора.</w:t>
      </w:r>
    </w:p>
    <w:p w:rsidR="0051311D" w:rsidRPr="00B265C8" w:rsidRDefault="0051311D" w:rsidP="00B407E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7. </w:t>
      </w:r>
      <w:r w:rsidRPr="00B265C8">
        <w:rPr>
          <w:sz w:val="24"/>
          <w:szCs w:val="24"/>
          <w:lang w:val="bg-BG"/>
        </w:rPr>
        <w:t>При настъпване</w:t>
      </w:r>
      <w:r>
        <w:rPr>
          <w:sz w:val="24"/>
          <w:szCs w:val="24"/>
          <w:lang w:val="bg-BG"/>
        </w:rPr>
        <w:t xml:space="preserve"> на форсмажорни обстоятелства (</w:t>
      </w:r>
      <w:r w:rsidRPr="00B265C8">
        <w:rPr>
          <w:sz w:val="24"/>
          <w:szCs w:val="24"/>
          <w:lang w:val="bg-BG"/>
        </w:rPr>
        <w:t>природно бедствие, земетръс и др.</w:t>
      </w:r>
      <w:r>
        <w:rPr>
          <w:sz w:val="24"/>
          <w:szCs w:val="24"/>
          <w:lang w:val="bg-BG"/>
        </w:rPr>
        <w:t>)</w:t>
      </w:r>
      <w:r w:rsidRPr="00B265C8">
        <w:rPr>
          <w:sz w:val="24"/>
          <w:szCs w:val="24"/>
          <w:lang w:val="bg-BG"/>
        </w:rPr>
        <w:t xml:space="preserve">  непозволяващи изпълнението на договора от всяка една от страните по него</w:t>
      </w:r>
      <w:r>
        <w:rPr>
          <w:sz w:val="24"/>
          <w:szCs w:val="24"/>
          <w:lang w:val="bg-BG"/>
        </w:rPr>
        <w:t>,</w:t>
      </w:r>
      <w:r w:rsidRPr="00B265C8">
        <w:rPr>
          <w:sz w:val="24"/>
          <w:szCs w:val="24"/>
          <w:lang w:val="bg-BG"/>
        </w:rPr>
        <w:t xml:space="preserve"> и които не могат да се вменят </w:t>
      </w:r>
      <w:r>
        <w:rPr>
          <w:sz w:val="24"/>
          <w:szCs w:val="24"/>
          <w:lang w:val="bg-BG"/>
        </w:rPr>
        <w:t xml:space="preserve">във вина на </w:t>
      </w:r>
      <w:r w:rsidRPr="00B265C8">
        <w:rPr>
          <w:sz w:val="24"/>
          <w:szCs w:val="24"/>
          <w:lang w:val="bg-BG"/>
        </w:rPr>
        <w:t xml:space="preserve">никоя от страните по договора. В този случай Възложителя дължи </w:t>
      </w:r>
      <w:r>
        <w:rPr>
          <w:sz w:val="24"/>
          <w:szCs w:val="24"/>
          <w:lang w:val="bg-BG"/>
        </w:rPr>
        <w:t xml:space="preserve">на Изпълнителя възнаграждението </w:t>
      </w:r>
      <w:r w:rsidRPr="00B265C8">
        <w:rPr>
          <w:sz w:val="24"/>
          <w:szCs w:val="24"/>
          <w:lang w:val="bg-BG"/>
        </w:rPr>
        <w:t xml:space="preserve">за фактически извършената работа от началото на последния месец от действието на договора до прекратяването на договора. </w:t>
      </w:r>
    </w:p>
    <w:p w:rsidR="0051311D" w:rsidRPr="00B265C8" w:rsidRDefault="0051311D" w:rsidP="00B407E6">
      <w:pPr>
        <w:pStyle w:val="BodyTextIndent"/>
        <w:spacing w:after="0"/>
        <w:ind w:left="0" w:firstLine="720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Чл.17.</w:t>
      </w:r>
      <w:r w:rsidRPr="00B265C8">
        <w:rPr>
          <w:sz w:val="24"/>
          <w:szCs w:val="24"/>
          <w:lang w:val="bg-BG"/>
        </w:rPr>
        <w:t xml:space="preserve"> Възложителят може да прекрати едностранно Договора със едномесечно предизвестие до Изпълнителя при следните условия:</w:t>
      </w:r>
    </w:p>
    <w:p w:rsidR="0051311D" w:rsidRPr="00B265C8" w:rsidRDefault="0051311D" w:rsidP="00B407E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1. </w:t>
      </w:r>
      <w:r w:rsidRPr="00B265C8">
        <w:rPr>
          <w:sz w:val="24"/>
          <w:szCs w:val="24"/>
          <w:lang w:val="bg-BG"/>
        </w:rPr>
        <w:t>Ако в резултат на обстоятелства възникнали след сключването му, Възложителя  не е в състояние да изпълни своите задължения. В този случай, Изпълнителят има право на обезщетение за претърпените вреди от сключването на договора.</w:t>
      </w:r>
    </w:p>
    <w:p w:rsidR="0051311D" w:rsidRPr="00B265C8" w:rsidRDefault="0051311D" w:rsidP="00B407E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2. </w:t>
      </w:r>
      <w:r w:rsidRPr="00B265C8">
        <w:rPr>
          <w:sz w:val="24"/>
          <w:szCs w:val="24"/>
          <w:lang w:val="bg-BG"/>
        </w:rPr>
        <w:t>В случай на лошо или частично неизпълнение на поетите от Изпълнителя задължения в Договора. Тези нередности се установяват с протокол, съставен от Възложителя и представител на Изпълнителя. В този случай, Възложителят има право на неустойка в размер на 15 % от платените до момента суми на Изпълнителя по този договор.</w:t>
      </w:r>
    </w:p>
    <w:p w:rsidR="0051311D" w:rsidRPr="00B265C8" w:rsidRDefault="0051311D" w:rsidP="00B407E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Чл.18.</w:t>
      </w:r>
      <w:r w:rsidRPr="00B265C8">
        <w:rPr>
          <w:sz w:val="24"/>
          <w:szCs w:val="24"/>
          <w:lang w:val="bg-BG"/>
        </w:rPr>
        <w:t xml:space="preserve"> В случаите на едностранно прекратяване на Договора от страна на Изпълнителя, когато липсват основания за това, същия дължи на Възложителя обезщетение в размер на 25% от платените до момента от Възложителя суми по този договор както и право на Възложителя да задържи безусловно и неотменно внесената от Изпълнителя гаранция за изпълнение на договора.</w:t>
      </w:r>
    </w:p>
    <w:p w:rsidR="0051311D" w:rsidRPr="00B265C8" w:rsidRDefault="0051311D" w:rsidP="00B407E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Чл.19.</w:t>
      </w:r>
      <w:r w:rsidRPr="00B265C8">
        <w:rPr>
          <w:sz w:val="24"/>
          <w:szCs w:val="24"/>
          <w:lang w:val="bg-BG"/>
        </w:rPr>
        <w:t xml:space="preserve"> При констатиране на груби нарушения от страна на Изпълнителя за всеки отчетен период, както и при неспазване на задълженията поети от него в настоящия дог</w:t>
      </w:r>
      <w:r>
        <w:rPr>
          <w:sz w:val="24"/>
          <w:szCs w:val="24"/>
          <w:lang w:val="bg-BG"/>
        </w:rPr>
        <w:t>овор, Възложителят има право да</w:t>
      </w:r>
      <w:r w:rsidRPr="00B265C8">
        <w:rPr>
          <w:sz w:val="24"/>
          <w:szCs w:val="24"/>
          <w:lang w:val="bg-BG"/>
        </w:rPr>
        <w:t xml:space="preserve"> задържи безусловно и неотменно внесената от Изпълнителя гаранция за изпълнение на договора,</w:t>
      </w:r>
      <w:r>
        <w:rPr>
          <w:sz w:val="24"/>
          <w:szCs w:val="24"/>
          <w:lang w:val="bg-BG"/>
        </w:rPr>
        <w:t xml:space="preserve"> </w:t>
      </w:r>
      <w:r w:rsidRPr="00B265C8">
        <w:rPr>
          <w:sz w:val="24"/>
          <w:szCs w:val="24"/>
          <w:lang w:val="bg-BG"/>
        </w:rPr>
        <w:t>нарушенията се установяват с констативен протокол, съставен от Възложителя или упълномощени от него длъжностни лица, в присъствието на представител на Изпълнителя.</w:t>
      </w:r>
    </w:p>
    <w:p w:rsidR="0051311D" w:rsidRPr="00B265C8" w:rsidRDefault="0051311D" w:rsidP="009C2DB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Чл.20.(</w:t>
      </w:r>
      <w:r w:rsidRPr="00B265C8">
        <w:rPr>
          <w:sz w:val="24"/>
          <w:szCs w:val="24"/>
          <w:lang w:val="bg-BG"/>
        </w:rPr>
        <w:t>1) Всички щети, понесени от Възложителя, в резултат на грешки, недостатъци и пропуски, както и в резултат на некачествено изпълнени работи и неспазване на срокове договорени в този договор и поети като задължения от Изпълнителя,</w:t>
      </w:r>
      <w:r>
        <w:rPr>
          <w:sz w:val="24"/>
          <w:szCs w:val="24"/>
          <w:lang w:val="bg-BG"/>
        </w:rPr>
        <w:t xml:space="preserve"> </w:t>
      </w:r>
      <w:r w:rsidRPr="00B265C8">
        <w:rPr>
          <w:sz w:val="24"/>
          <w:szCs w:val="24"/>
          <w:lang w:val="bg-BG"/>
        </w:rPr>
        <w:t>са за сметка на Изпълнителя;</w:t>
      </w:r>
    </w:p>
    <w:p w:rsidR="0051311D" w:rsidRPr="00B265C8" w:rsidRDefault="0051311D" w:rsidP="00B407E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>(2) Изпълнителят носи имуществена отговорност по гражданското законодателство за всички причинени щети на физически и юридически лица във връзка с осъществяването на дейността си по този договор за  обществена поръчка.</w:t>
      </w:r>
    </w:p>
    <w:p w:rsidR="0051311D" w:rsidRPr="00B265C8" w:rsidRDefault="0051311D" w:rsidP="00B407E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Чл.21.</w:t>
      </w:r>
      <w:r w:rsidRPr="00B265C8">
        <w:rPr>
          <w:sz w:val="24"/>
          <w:szCs w:val="24"/>
          <w:lang w:val="bg-BG"/>
        </w:rPr>
        <w:t xml:space="preserve"> Възложителят няма да счита за нарушения и няма да налага предвидените  в този договор санкции за Изпълнителя, в случай на злонамерени сигнали за нарушение, с цел злепоставяне на Изпълнителя.</w:t>
      </w:r>
    </w:p>
    <w:p w:rsidR="0051311D" w:rsidRPr="00B265C8" w:rsidRDefault="0051311D" w:rsidP="00B407E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Чл.22.</w:t>
      </w:r>
      <w:r w:rsidRPr="00B265C8">
        <w:rPr>
          <w:sz w:val="24"/>
          <w:szCs w:val="24"/>
          <w:lang w:val="bg-BG"/>
        </w:rPr>
        <w:t xml:space="preserve"> Внесената от ИЗПЪЛНИТЕЛЯ гаранцията за изпълнение равняваща се на 0.5 % от прогнозната стойност за обществената поръчка по обособена позиция № ................... му </w:t>
      </w:r>
      <w:r>
        <w:rPr>
          <w:sz w:val="24"/>
          <w:szCs w:val="24"/>
          <w:lang w:val="bg-BG"/>
        </w:rPr>
        <w:t>се възстановява в 15-</w:t>
      </w:r>
      <w:r w:rsidRPr="00B265C8">
        <w:rPr>
          <w:sz w:val="24"/>
          <w:szCs w:val="24"/>
          <w:lang w:val="bg-BG"/>
        </w:rPr>
        <w:t xml:space="preserve">дневен срок след изтичане на срока по чл. 2 и представяне на изискуемите протоколи и количествени сметки за качествено изпълнение и приключване на дейностите предмет на настоящия договор без Възложителят да дължи лихви за периода, през който средствата законно са престояли при него. </w:t>
      </w:r>
    </w:p>
    <w:p w:rsidR="0051311D" w:rsidRPr="00B265C8" w:rsidRDefault="0051311D" w:rsidP="009C2DB6">
      <w:pPr>
        <w:ind w:firstLine="1276"/>
        <w:jc w:val="both"/>
        <w:rPr>
          <w:sz w:val="24"/>
          <w:szCs w:val="24"/>
          <w:lang w:val="bg-BG"/>
        </w:rPr>
      </w:pPr>
    </w:p>
    <w:p w:rsidR="0051311D" w:rsidRPr="00561772" w:rsidRDefault="0051311D" w:rsidP="009C2DB6">
      <w:pPr>
        <w:pStyle w:val="Heading4"/>
        <w:spacing w:before="0" w:after="0"/>
        <w:jc w:val="center"/>
        <w:rPr>
          <w:sz w:val="24"/>
          <w:szCs w:val="24"/>
        </w:rPr>
      </w:pPr>
      <w:r w:rsidRPr="00561772">
        <w:rPr>
          <w:sz w:val="24"/>
          <w:szCs w:val="24"/>
        </w:rPr>
        <w:t>VІІ. ЗАКЛЮЧИТЕЛНИ РАЗПОРЕДБИ</w:t>
      </w:r>
    </w:p>
    <w:p w:rsidR="0051311D" w:rsidRPr="00B265C8" w:rsidRDefault="0051311D" w:rsidP="009C2DB6">
      <w:pPr>
        <w:rPr>
          <w:sz w:val="24"/>
          <w:szCs w:val="24"/>
          <w:lang w:val="bg-BG"/>
        </w:rPr>
      </w:pPr>
    </w:p>
    <w:p w:rsidR="0051311D" w:rsidRPr="00B265C8" w:rsidRDefault="0051311D" w:rsidP="009C2DB6">
      <w:pPr>
        <w:pStyle w:val="BodyTextIndent"/>
        <w:spacing w:after="0"/>
        <w:ind w:firstLine="425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§  1.</w:t>
      </w:r>
      <w:r w:rsidRPr="00B265C8">
        <w:rPr>
          <w:sz w:val="24"/>
          <w:szCs w:val="24"/>
          <w:lang w:val="bg-BG"/>
        </w:rPr>
        <w:t xml:space="preserve">   Настоящият договор влиза в сила от момента на подписването му.</w:t>
      </w:r>
    </w:p>
    <w:p w:rsidR="0051311D" w:rsidRPr="00B265C8" w:rsidRDefault="0051311D" w:rsidP="009C2DB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§ 2.</w:t>
      </w:r>
      <w:r w:rsidRPr="00B265C8">
        <w:rPr>
          <w:sz w:val="24"/>
          <w:szCs w:val="24"/>
          <w:lang w:val="bg-BG"/>
        </w:rPr>
        <w:t xml:space="preserve"> Страните ще отправят всички съобщения и уведомления само в писмена форма.</w:t>
      </w:r>
    </w:p>
    <w:p w:rsidR="0051311D" w:rsidRPr="00B265C8" w:rsidRDefault="0051311D" w:rsidP="009C2DB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§ 3.</w:t>
      </w:r>
      <w:r w:rsidRPr="00B265C8">
        <w:rPr>
          <w:sz w:val="24"/>
          <w:szCs w:val="24"/>
          <w:lang w:val="bg-BG"/>
        </w:rPr>
        <w:t xml:space="preserve"> За неуредени в настоящия договор въпроси се прилагат разпоредбите на българското законодателство.</w:t>
      </w:r>
    </w:p>
    <w:p w:rsidR="0051311D" w:rsidRPr="00B265C8" w:rsidRDefault="0051311D" w:rsidP="009C2DB6">
      <w:pPr>
        <w:ind w:firstLine="705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§ 4.</w:t>
      </w:r>
      <w:r w:rsidRPr="00B265C8">
        <w:rPr>
          <w:sz w:val="24"/>
          <w:szCs w:val="24"/>
          <w:lang w:val="bg-BG"/>
        </w:rPr>
        <w:t xml:space="preserve"> Неразделна част към този договор е техническото и ценово предложение от оферта на Изпълнителя, с която участникът е спечелил процедурата за възлагане на  обществената поръчка.</w:t>
      </w:r>
    </w:p>
    <w:p w:rsidR="0051311D" w:rsidRPr="00B265C8" w:rsidRDefault="0051311D" w:rsidP="009C2DB6">
      <w:pPr>
        <w:ind w:firstLine="708"/>
        <w:jc w:val="both"/>
        <w:rPr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§ 5.</w:t>
      </w:r>
      <w:r w:rsidRPr="00B265C8">
        <w:rPr>
          <w:sz w:val="24"/>
          <w:szCs w:val="24"/>
          <w:lang w:val="bg-BG"/>
        </w:rPr>
        <w:t xml:space="preserve"> Данни за страните по договора:</w:t>
      </w:r>
    </w:p>
    <w:p w:rsidR="0051311D" w:rsidRPr="00B265C8" w:rsidRDefault="0051311D" w:rsidP="009C2DB6">
      <w:pPr>
        <w:ind w:firstLine="708"/>
        <w:jc w:val="both"/>
        <w:rPr>
          <w:sz w:val="24"/>
          <w:szCs w:val="24"/>
          <w:lang w:val="bg-BG"/>
        </w:rPr>
      </w:pPr>
    </w:p>
    <w:p w:rsidR="0051311D" w:rsidRPr="00B265C8" w:rsidRDefault="0051311D" w:rsidP="009C2DB6">
      <w:pPr>
        <w:ind w:firstLine="708"/>
        <w:jc w:val="both"/>
        <w:rPr>
          <w:sz w:val="24"/>
          <w:szCs w:val="24"/>
          <w:lang w:val="bg-BG"/>
        </w:rPr>
      </w:pP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>(1) ВЪЗЛОЖИТЕЛ:</w:t>
      </w:r>
      <w:r w:rsidRPr="00B265C8"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ab/>
        <w:t xml:space="preserve">                  </w:t>
      </w:r>
      <w:r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>(2) ИЗПЪЛНИТЕЛ:</w:t>
      </w:r>
      <w:r w:rsidRPr="00B265C8">
        <w:rPr>
          <w:b/>
          <w:sz w:val="24"/>
          <w:szCs w:val="24"/>
          <w:lang w:val="bg-BG"/>
        </w:rPr>
        <w:tab/>
      </w: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Община </w:t>
      </w:r>
      <w:r>
        <w:rPr>
          <w:b/>
          <w:sz w:val="24"/>
          <w:szCs w:val="24"/>
          <w:lang w:val="bg-BG"/>
        </w:rPr>
        <w:t>Момчилград</w:t>
      </w:r>
      <w:r w:rsidRPr="00B265C8">
        <w:rPr>
          <w:b/>
          <w:sz w:val="24"/>
          <w:szCs w:val="24"/>
          <w:lang w:val="bg-BG"/>
        </w:rPr>
        <w:t xml:space="preserve">                                      </w:t>
      </w:r>
      <w:r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>......................................</w:t>
      </w:r>
      <w:r>
        <w:rPr>
          <w:b/>
          <w:sz w:val="24"/>
          <w:szCs w:val="24"/>
          <w:lang w:val="bg-BG"/>
        </w:rPr>
        <w:t>........</w:t>
      </w:r>
      <w:r w:rsidRPr="00B265C8">
        <w:rPr>
          <w:b/>
          <w:sz w:val="24"/>
          <w:szCs w:val="24"/>
          <w:lang w:val="bg-BG"/>
        </w:rPr>
        <w:t xml:space="preserve"> </w:t>
      </w: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>ЕИК .................................</w:t>
      </w:r>
      <w:r>
        <w:rPr>
          <w:b/>
          <w:sz w:val="24"/>
          <w:szCs w:val="24"/>
          <w:lang w:val="bg-BG"/>
        </w:rPr>
        <w:t>....</w:t>
      </w: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БУЛСТАТ </w:t>
      </w:r>
      <w:r>
        <w:rPr>
          <w:b/>
          <w:sz w:val="24"/>
          <w:szCs w:val="24"/>
          <w:lang w:val="bg-BG"/>
        </w:rPr>
        <w:t>-</w:t>
      </w:r>
      <w:r w:rsidRPr="00B265C8">
        <w:rPr>
          <w:b/>
          <w:sz w:val="24"/>
          <w:szCs w:val="24"/>
          <w:lang w:val="bg-BG"/>
        </w:rPr>
        <w:t xml:space="preserve">                  </w:t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>IBAN: .................................</w:t>
      </w:r>
      <w:r>
        <w:rPr>
          <w:b/>
          <w:sz w:val="24"/>
          <w:szCs w:val="24"/>
          <w:lang w:val="bg-BG"/>
        </w:rPr>
        <w:t>.</w:t>
      </w: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IBAN:             </w:t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>BIC: ....................................</w:t>
      </w:r>
      <w:r>
        <w:rPr>
          <w:b/>
          <w:sz w:val="24"/>
          <w:szCs w:val="24"/>
          <w:lang w:val="bg-BG"/>
        </w:rPr>
        <w:t>.</w:t>
      </w: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BIC:                                        </w:t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>Банка ..................................</w:t>
      </w: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Банка </w:t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>клон ....................................</w:t>
      </w:r>
    </w:p>
    <w:p w:rsidR="0051311D" w:rsidRPr="00B265C8" w:rsidRDefault="0051311D" w:rsidP="00561772">
      <w:pPr>
        <w:pStyle w:val="BodyTextIndent"/>
        <w:tabs>
          <w:tab w:val="left" w:pos="5103"/>
        </w:tabs>
        <w:spacing w:after="0"/>
        <w:ind w:left="5664" w:hanging="1416"/>
        <w:rPr>
          <w:b/>
          <w:sz w:val="24"/>
          <w:szCs w:val="24"/>
          <w:highlight w:val="yellow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       </w:t>
      </w:r>
      <w:r>
        <w:rPr>
          <w:b/>
          <w:sz w:val="24"/>
          <w:szCs w:val="24"/>
          <w:lang w:val="bg-BG"/>
        </w:rPr>
        <w:t xml:space="preserve">      </w:t>
      </w:r>
      <w:r w:rsidRPr="00B265C8">
        <w:rPr>
          <w:b/>
          <w:sz w:val="24"/>
          <w:szCs w:val="24"/>
          <w:lang w:val="bg-BG"/>
        </w:rPr>
        <w:t>GSM: ...................................</w:t>
      </w:r>
    </w:p>
    <w:p w:rsidR="0051311D" w:rsidRPr="00B265C8" w:rsidRDefault="0051311D" w:rsidP="009C2DB6">
      <w:pPr>
        <w:pStyle w:val="BodyTextIndent"/>
        <w:spacing w:after="0"/>
        <w:rPr>
          <w:b/>
          <w:sz w:val="24"/>
          <w:szCs w:val="24"/>
          <w:highlight w:val="yellow"/>
          <w:lang w:val="bg-BG"/>
        </w:rPr>
      </w:pPr>
      <w:r w:rsidRPr="00B265C8">
        <w:rPr>
          <w:b/>
          <w:sz w:val="24"/>
          <w:szCs w:val="24"/>
          <w:lang w:val="bg-BG"/>
        </w:rPr>
        <w:t xml:space="preserve">                                                        </w:t>
      </w:r>
    </w:p>
    <w:p w:rsidR="0051311D" w:rsidRPr="00B265C8" w:rsidRDefault="0051311D" w:rsidP="00561772">
      <w:pPr>
        <w:pStyle w:val="BodyTextIndent"/>
        <w:spacing w:after="0"/>
        <w:rPr>
          <w:b/>
          <w:sz w:val="24"/>
          <w:szCs w:val="24"/>
          <w:lang w:val="bg-BG"/>
        </w:rPr>
      </w:pPr>
      <w:r w:rsidRPr="00B265C8"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ab/>
        <w:t xml:space="preserve">                                                                                                                         </w:t>
      </w:r>
      <w:r w:rsidRPr="00B265C8">
        <w:rPr>
          <w:b/>
          <w:sz w:val="24"/>
          <w:szCs w:val="24"/>
          <w:lang w:val="bg-BG"/>
        </w:rPr>
        <w:tab/>
      </w:r>
      <w:r w:rsidRPr="00B265C8">
        <w:rPr>
          <w:b/>
          <w:sz w:val="24"/>
          <w:szCs w:val="24"/>
          <w:lang w:val="bg-BG"/>
        </w:rPr>
        <w:tab/>
        <w:t xml:space="preserve"> </w:t>
      </w:r>
    </w:p>
    <w:p w:rsidR="0051311D" w:rsidRPr="00B265C8" w:rsidRDefault="0051311D" w:rsidP="00561772">
      <w:pPr>
        <w:pStyle w:val="BodyTextIndent"/>
        <w:spacing w:after="0"/>
        <w:ind w:left="0" w:firstLine="720"/>
        <w:rPr>
          <w:sz w:val="24"/>
          <w:szCs w:val="24"/>
          <w:lang w:val="bg-BG"/>
        </w:rPr>
      </w:pPr>
      <w:r w:rsidRPr="00B265C8">
        <w:rPr>
          <w:sz w:val="24"/>
          <w:szCs w:val="24"/>
          <w:lang w:val="bg-BG"/>
        </w:rPr>
        <w:t xml:space="preserve">Настоящият договор се състави в 3 еднообразни екземпляра </w:t>
      </w:r>
      <w:r>
        <w:rPr>
          <w:sz w:val="24"/>
          <w:szCs w:val="24"/>
          <w:lang w:val="ru-RU"/>
        </w:rPr>
        <w:t>–</w:t>
      </w:r>
      <w:r w:rsidRPr="009B39E2">
        <w:rPr>
          <w:sz w:val="24"/>
          <w:szCs w:val="24"/>
          <w:lang w:val="ru-RU"/>
        </w:rPr>
        <w:t xml:space="preserve"> </w:t>
      </w:r>
      <w:bookmarkStart w:id="0" w:name="_GoBack"/>
      <w:bookmarkEnd w:id="0"/>
      <w:r w:rsidRPr="00B265C8">
        <w:rPr>
          <w:sz w:val="24"/>
          <w:szCs w:val="24"/>
          <w:lang w:val="bg-BG"/>
        </w:rPr>
        <w:t>два за Възложителя  и един за Изпълнителя.</w:t>
      </w:r>
    </w:p>
    <w:p w:rsidR="0051311D" w:rsidRPr="002A4094" w:rsidRDefault="0051311D" w:rsidP="009C2DB6">
      <w:pPr>
        <w:jc w:val="both"/>
        <w:rPr>
          <w:b/>
          <w:sz w:val="24"/>
          <w:szCs w:val="24"/>
          <w:lang w:val="bg-BG"/>
        </w:rPr>
      </w:pPr>
    </w:p>
    <w:p w:rsidR="0051311D" w:rsidRPr="002A4094" w:rsidRDefault="0051311D" w:rsidP="002A4094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eastAsia="Batang"/>
          <w:b/>
          <w:sz w:val="24"/>
          <w:szCs w:val="24"/>
          <w:lang w:val="ru-RU" w:eastAsia="ko-KR"/>
        </w:rPr>
      </w:pPr>
      <w:r w:rsidRPr="002A4094">
        <w:rPr>
          <w:rFonts w:eastAsia="Batang"/>
          <w:b/>
          <w:sz w:val="24"/>
          <w:szCs w:val="24"/>
          <w:lang w:val="ru-RU" w:eastAsia="ko-KR"/>
        </w:rPr>
        <w:t xml:space="preserve">ЗА ВЪЗЛОЖИТЕЛ: ………………….    </w:t>
      </w:r>
      <w:r w:rsidRPr="002A4094">
        <w:rPr>
          <w:rFonts w:eastAsia="Batang"/>
          <w:b/>
          <w:sz w:val="24"/>
          <w:szCs w:val="24"/>
          <w:lang w:val="ru-RU" w:eastAsia="ko-KR"/>
        </w:rPr>
        <w:tab/>
      </w:r>
      <w:r w:rsidRPr="002A4094">
        <w:rPr>
          <w:rFonts w:eastAsia="Batang"/>
          <w:b/>
          <w:sz w:val="24"/>
          <w:szCs w:val="24"/>
          <w:lang w:val="ru-RU" w:eastAsia="ko-KR"/>
        </w:rPr>
        <w:tab/>
        <w:t>ЗА ИЗПЪЛНИТЕЛ: ……………………</w:t>
      </w:r>
    </w:p>
    <w:p w:rsidR="0051311D" w:rsidRPr="002A4094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b/>
          <w:sz w:val="24"/>
          <w:szCs w:val="24"/>
          <w:lang w:val="ru-RU" w:eastAsia="ko-KR"/>
        </w:rPr>
      </w:pPr>
    </w:p>
    <w:p w:rsidR="0051311D" w:rsidRPr="002A4094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b/>
          <w:sz w:val="24"/>
          <w:szCs w:val="24"/>
          <w:lang w:val="ru-RU" w:eastAsia="ko-KR"/>
        </w:rPr>
      </w:pPr>
      <w:r w:rsidRPr="002A4094">
        <w:rPr>
          <w:rFonts w:eastAsia="Batang"/>
          <w:b/>
          <w:sz w:val="24"/>
          <w:szCs w:val="24"/>
          <w:lang w:val="ru-RU" w:eastAsia="ko-KR"/>
        </w:rPr>
        <w:t>инж.СУНАЙ ХАСАН ХАЛИЛ                                                             /                                 /</w:t>
      </w:r>
    </w:p>
    <w:p w:rsidR="0051311D" w:rsidRPr="002A4094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b/>
          <w:sz w:val="24"/>
          <w:szCs w:val="24"/>
          <w:lang w:val="ru-RU" w:eastAsia="ko-KR"/>
        </w:rPr>
      </w:pPr>
      <w:r w:rsidRPr="002A4094">
        <w:rPr>
          <w:rFonts w:eastAsia="Batang"/>
          <w:b/>
          <w:sz w:val="24"/>
          <w:szCs w:val="24"/>
          <w:lang w:val="ru-RU" w:eastAsia="ko-KR"/>
        </w:rPr>
        <w:t>КМЕТ НА ОБЩИНА МОМЧИЛГРАД</w:t>
      </w:r>
      <w:r w:rsidRPr="002A4094">
        <w:rPr>
          <w:rFonts w:eastAsia="Batang"/>
          <w:b/>
          <w:sz w:val="24"/>
          <w:szCs w:val="24"/>
          <w:lang w:val="ru-RU" w:eastAsia="ko-KR"/>
        </w:rPr>
        <w:tab/>
        <w:t xml:space="preserve">                                                     </w:t>
      </w:r>
    </w:p>
    <w:p w:rsidR="0051311D" w:rsidRPr="002A4094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sz w:val="24"/>
          <w:szCs w:val="24"/>
          <w:lang w:val="ru-RU" w:eastAsia="ko-KR"/>
        </w:rPr>
      </w:pPr>
    </w:p>
    <w:p w:rsidR="0051311D" w:rsidRPr="00C33618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sz w:val="24"/>
          <w:szCs w:val="24"/>
          <w:lang w:val="ru-RU" w:eastAsia="ko-KR"/>
        </w:rPr>
      </w:pPr>
      <w:r w:rsidRPr="002A4094">
        <w:rPr>
          <w:rFonts w:eastAsia="Batang"/>
          <w:sz w:val="24"/>
          <w:szCs w:val="24"/>
          <w:lang w:val="ru-RU" w:eastAsia="ko-KR"/>
        </w:rPr>
        <w:t>Главен счетоводител: ………………………</w:t>
      </w:r>
    </w:p>
    <w:p w:rsidR="0051311D" w:rsidRPr="00737044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sz w:val="24"/>
          <w:szCs w:val="24"/>
          <w:lang w:val="ru-RU" w:eastAsia="ko-KR"/>
        </w:rPr>
      </w:pPr>
      <w:r w:rsidRPr="00C33618">
        <w:rPr>
          <w:rFonts w:eastAsia="Batang"/>
          <w:sz w:val="24"/>
          <w:szCs w:val="24"/>
          <w:lang w:val="ru-RU" w:eastAsia="ko-KR"/>
        </w:rPr>
        <w:tab/>
      </w:r>
      <w:r w:rsidRPr="00737044">
        <w:rPr>
          <w:rFonts w:eastAsia="Batang"/>
          <w:b/>
          <w:sz w:val="24"/>
          <w:szCs w:val="24"/>
          <w:lang w:val="bg-BG" w:eastAsia="ko-KR"/>
        </w:rPr>
        <w:t xml:space="preserve">                              /МЕРАЛ МЕХМЕД/</w:t>
      </w:r>
      <w:r w:rsidRPr="002A4094">
        <w:rPr>
          <w:rFonts w:eastAsia="Batang"/>
          <w:sz w:val="24"/>
          <w:szCs w:val="24"/>
          <w:lang w:val="ru-RU" w:eastAsia="ko-KR"/>
        </w:rPr>
        <w:tab/>
        <w:t xml:space="preserve">                       </w:t>
      </w:r>
      <w:r w:rsidRPr="002A4094">
        <w:rPr>
          <w:rFonts w:eastAsia="Batang"/>
          <w:sz w:val="24"/>
          <w:szCs w:val="24"/>
          <w:lang w:val="ru-RU" w:eastAsia="ko-KR"/>
        </w:rPr>
        <w:tab/>
        <w:t xml:space="preserve">                               </w:t>
      </w:r>
      <w:r w:rsidRPr="00737044">
        <w:rPr>
          <w:rFonts w:eastAsia="Batang"/>
          <w:b/>
          <w:sz w:val="24"/>
          <w:szCs w:val="24"/>
          <w:lang w:val="ru-RU" w:eastAsia="ko-KR"/>
        </w:rPr>
        <w:t>/ МЕРАЛ МЕХМЕД /</w:t>
      </w:r>
      <w:r w:rsidRPr="00737044">
        <w:rPr>
          <w:rFonts w:eastAsia="Batang"/>
          <w:sz w:val="24"/>
          <w:szCs w:val="24"/>
          <w:lang w:val="ru-RU" w:eastAsia="ko-KR"/>
        </w:rPr>
        <w:tab/>
      </w:r>
    </w:p>
    <w:p w:rsidR="0051311D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sz w:val="24"/>
          <w:szCs w:val="24"/>
          <w:lang w:val="ru-RU" w:eastAsia="ko-KR"/>
        </w:rPr>
      </w:pPr>
    </w:p>
    <w:p w:rsidR="0051311D" w:rsidRPr="00737044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rFonts w:eastAsia="Batang"/>
          <w:sz w:val="24"/>
          <w:szCs w:val="24"/>
          <w:lang w:val="ru-RU" w:eastAsia="ko-KR"/>
        </w:rPr>
      </w:pPr>
      <w:r w:rsidRPr="00737044">
        <w:rPr>
          <w:rFonts w:eastAsia="Batang"/>
          <w:sz w:val="24"/>
          <w:szCs w:val="24"/>
          <w:lang w:val="ru-RU" w:eastAsia="ko-KR"/>
        </w:rPr>
        <w:t>Съгласувано с юрист..............................</w:t>
      </w:r>
    </w:p>
    <w:p w:rsidR="0051311D" w:rsidRPr="00A15F49" w:rsidRDefault="0051311D" w:rsidP="002A4094">
      <w:pPr>
        <w:widowControl w:val="0"/>
        <w:tabs>
          <w:tab w:val="left" w:pos="284"/>
          <w:tab w:val="left" w:pos="9639"/>
        </w:tabs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  <w:r w:rsidRPr="002A4094">
        <w:rPr>
          <w:rFonts w:eastAsia="Batang"/>
          <w:b/>
          <w:sz w:val="24"/>
          <w:szCs w:val="24"/>
          <w:lang w:val="ru-RU" w:eastAsia="ko-KR"/>
        </w:rPr>
        <w:t xml:space="preserve">                                    </w:t>
      </w:r>
      <w:r w:rsidRPr="00A15F49">
        <w:rPr>
          <w:rFonts w:eastAsia="Batang"/>
          <w:b/>
          <w:sz w:val="24"/>
          <w:szCs w:val="24"/>
          <w:lang w:val="ru-RU" w:eastAsia="ko-KR"/>
        </w:rPr>
        <w:t>/ДИНЧЕР ХАБИБ/</w:t>
      </w:r>
      <w:r w:rsidRPr="002A4094">
        <w:rPr>
          <w:i/>
          <w:iCs/>
          <w:sz w:val="24"/>
          <w:szCs w:val="24"/>
          <w:lang w:val="ru-RU"/>
        </w:rPr>
        <w:t xml:space="preserve">  </w:t>
      </w:r>
    </w:p>
    <w:p w:rsidR="0051311D" w:rsidRPr="00B265C8" w:rsidRDefault="0051311D">
      <w:pPr>
        <w:rPr>
          <w:lang w:val="bg-BG"/>
        </w:rPr>
      </w:pPr>
    </w:p>
    <w:sectPr w:rsidR="0051311D" w:rsidRPr="00B265C8" w:rsidSect="00B265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991" w:bottom="993" w:left="158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11D" w:rsidRDefault="0051311D" w:rsidP="00D05EB2">
      <w:r>
        <w:separator/>
      </w:r>
    </w:p>
  </w:endnote>
  <w:endnote w:type="continuationSeparator" w:id="0">
    <w:p w:rsidR="0051311D" w:rsidRDefault="0051311D" w:rsidP="00D05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11D" w:rsidRDefault="0051311D" w:rsidP="003146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311D" w:rsidRDefault="0051311D" w:rsidP="0031469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11D" w:rsidRDefault="0051311D">
    <w:pPr>
      <w:pStyle w:val="Footer"/>
      <w:jc w:val="right"/>
    </w:pPr>
    <w:fldSimple w:instr="PAGE   \* MERGEFORMAT">
      <w:r w:rsidRPr="001279C1">
        <w:rPr>
          <w:noProof/>
          <w:lang w:val="bg-BG"/>
        </w:rPr>
        <w:t>2</w:t>
      </w:r>
    </w:fldSimple>
  </w:p>
  <w:p w:rsidR="0051311D" w:rsidRDefault="0051311D" w:rsidP="0031469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11D" w:rsidRDefault="005131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11D" w:rsidRDefault="0051311D" w:rsidP="00D05EB2">
      <w:r>
        <w:separator/>
      </w:r>
    </w:p>
  </w:footnote>
  <w:footnote w:type="continuationSeparator" w:id="0">
    <w:p w:rsidR="0051311D" w:rsidRDefault="0051311D" w:rsidP="00D05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11D" w:rsidRDefault="005131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11D" w:rsidRDefault="0051311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11D" w:rsidRDefault="0051311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DB6"/>
    <w:rsid w:val="00027A7C"/>
    <w:rsid w:val="000332D9"/>
    <w:rsid w:val="0006329A"/>
    <w:rsid w:val="000D135D"/>
    <w:rsid w:val="000E352B"/>
    <w:rsid w:val="000F6580"/>
    <w:rsid w:val="001279C1"/>
    <w:rsid w:val="001339FD"/>
    <w:rsid w:val="001838ED"/>
    <w:rsid w:val="00262DAD"/>
    <w:rsid w:val="00291817"/>
    <w:rsid w:val="002A4094"/>
    <w:rsid w:val="00306DD4"/>
    <w:rsid w:val="00314690"/>
    <w:rsid w:val="0039495A"/>
    <w:rsid w:val="00396E2C"/>
    <w:rsid w:val="003A5363"/>
    <w:rsid w:val="003D7635"/>
    <w:rsid w:val="0041545C"/>
    <w:rsid w:val="00431985"/>
    <w:rsid w:val="00444354"/>
    <w:rsid w:val="004B2695"/>
    <w:rsid w:val="004C5CBF"/>
    <w:rsid w:val="004E4371"/>
    <w:rsid w:val="0051311D"/>
    <w:rsid w:val="00513672"/>
    <w:rsid w:val="005540CD"/>
    <w:rsid w:val="00561772"/>
    <w:rsid w:val="00573EEF"/>
    <w:rsid w:val="005F5123"/>
    <w:rsid w:val="00623E0C"/>
    <w:rsid w:val="00635EAC"/>
    <w:rsid w:val="00643A1C"/>
    <w:rsid w:val="006B45F1"/>
    <w:rsid w:val="006D499F"/>
    <w:rsid w:val="00717A2C"/>
    <w:rsid w:val="00737044"/>
    <w:rsid w:val="007630A2"/>
    <w:rsid w:val="007E6186"/>
    <w:rsid w:val="008579B5"/>
    <w:rsid w:val="0086423B"/>
    <w:rsid w:val="008A404C"/>
    <w:rsid w:val="008B0E81"/>
    <w:rsid w:val="008D5B1E"/>
    <w:rsid w:val="009173AB"/>
    <w:rsid w:val="00936A72"/>
    <w:rsid w:val="009442FF"/>
    <w:rsid w:val="009B39E2"/>
    <w:rsid w:val="009C2DB6"/>
    <w:rsid w:val="00A15F49"/>
    <w:rsid w:val="00A476BC"/>
    <w:rsid w:val="00A556FA"/>
    <w:rsid w:val="00A621BC"/>
    <w:rsid w:val="00AA4B23"/>
    <w:rsid w:val="00AE04BB"/>
    <w:rsid w:val="00AF2BF0"/>
    <w:rsid w:val="00B14EBD"/>
    <w:rsid w:val="00B1574D"/>
    <w:rsid w:val="00B265C8"/>
    <w:rsid w:val="00B407E6"/>
    <w:rsid w:val="00B94C83"/>
    <w:rsid w:val="00BB1C97"/>
    <w:rsid w:val="00C25747"/>
    <w:rsid w:val="00C33618"/>
    <w:rsid w:val="00C62490"/>
    <w:rsid w:val="00C709F5"/>
    <w:rsid w:val="00D05EB2"/>
    <w:rsid w:val="00D61D78"/>
    <w:rsid w:val="00D75E24"/>
    <w:rsid w:val="00E267EE"/>
    <w:rsid w:val="00E35EDB"/>
    <w:rsid w:val="00E725DB"/>
    <w:rsid w:val="00EC7A0B"/>
    <w:rsid w:val="00F071CA"/>
    <w:rsid w:val="00F82216"/>
    <w:rsid w:val="00F9431B"/>
    <w:rsid w:val="00FD7255"/>
    <w:rsid w:val="00FF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DB6"/>
    <w:rPr>
      <w:rFonts w:ascii="Times New Roman" w:eastAsia="Times New Roman" w:hAnsi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2DB6"/>
    <w:pPr>
      <w:keepNext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2DB6"/>
    <w:pPr>
      <w:keepNext/>
      <w:jc w:val="center"/>
      <w:outlineLvl w:val="1"/>
    </w:pPr>
    <w:rPr>
      <w:b/>
      <w:sz w:val="28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2DB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2DB6"/>
    <w:pPr>
      <w:keepNext/>
      <w:suppressAutoHyphens/>
      <w:spacing w:before="240" w:after="60"/>
      <w:outlineLvl w:val="3"/>
    </w:pPr>
    <w:rPr>
      <w:b/>
      <w:bCs/>
      <w:sz w:val="28"/>
      <w:szCs w:val="28"/>
      <w:lang w:val="bg-BG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2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2DB6"/>
    <w:rPr>
      <w:rFonts w:ascii="Times New Roman" w:hAnsi="Times New Roman" w:cs="Times New Roman"/>
      <w:sz w:val="20"/>
      <w:szCs w:val="20"/>
      <w:lang w:val="bg-BG"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2DB6"/>
    <w:rPr>
      <w:rFonts w:ascii="Times New Roman" w:hAnsi="Times New Roman" w:cs="Times New Roman"/>
      <w:b/>
      <w:sz w:val="20"/>
      <w:szCs w:val="20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2DB6"/>
    <w:rPr>
      <w:rFonts w:ascii="Cambria" w:hAnsi="Cambria" w:cs="Times New Roman"/>
      <w:b/>
      <w:bCs/>
      <w:sz w:val="26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C2DB6"/>
    <w:rPr>
      <w:rFonts w:ascii="Times New Roman" w:hAnsi="Times New Roman" w:cs="Times New Roman"/>
      <w:b/>
      <w:bCs/>
      <w:sz w:val="28"/>
      <w:szCs w:val="28"/>
      <w:lang w:val="bg-BG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C2DB6"/>
    <w:rPr>
      <w:rFonts w:ascii="Calibri" w:hAnsi="Calibri" w:cs="Times New Roman"/>
      <w:b/>
      <w:bCs/>
      <w:i/>
      <w:iCs/>
      <w:sz w:val="26"/>
      <w:szCs w:val="26"/>
      <w:lang w:val="en-AU"/>
    </w:rPr>
  </w:style>
  <w:style w:type="paragraph" w:styleId="Footer">
    <w:name w:val="footer"/>
    <w:basedOn w:val="Normal"/>
    <w:link w:val="FooterChar"/>
    <w:uiPriority w:val="99"/>
    <w:rsid w:val="009C2D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2DB6"/>
    <w:rPr>
      <w:rFonts w:ascii="Times New Roman" w:hAnsi="Times New Roman" w:cs="Times New Roman"/>
      <w:sz w:val="20"/>
      <w:szCs w:val="20"/>
      <w:lang w:val="en-AU" w:eastAsia="bg-BG"/>
    </w:rPr>
  </w:style>
  <w:style w:type="character" w:styleId="PageNumber">
    <w:name w:val="page number"/>
    <w:basedOn w:val="DefaultParagraphFont"/>
    <w:uiPriority w:val="99"/>
    <w:rsid w:val="009C2DB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9C2D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C2DB6"/>
    <w:rPr>
      <w:rFonts w:ascii="Times New Roman" w:hAnsi="Times New Roman" w:cs="Times New Roman"/>
      <w:sz w:val="20"/>
      <w:szCs w:val="20"/>
      <w:lang w:val="en-AU" w:eastAsia="bg-BG"/>
    </w:rPr>
  </w:style>
  <w:style w:type="paragraph" w:styleId="Header">
    <w:name w:val="header"/>
    <w:basedOn w:val="Normal"/>
    <w:link w:val="HeaderChar"/>
    <w:uiPriority w:val="99"/>
    <w:rsid w:val="009C2DB6"/>
    <w:pPr>
      <w:tabs>
        <w:tab w:val="center" w:pos="4536"/>
        <w:tab w:val="right" w:pos="9072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C2DB6"/>
    <w:rPr>
      <w:rFonts w:ascii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8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6</Pages>
  <Words>2739</Words>
  <Characters>15614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Obrazovanie</cp:lastModifiedBy>
  <cp:revision>26</cp:revision>
  <dcterms:created xsi:type="dcterms:W3CDTF">2016-09-26T06:16:00Z</dcterms:created>
  <dcterms:modified xsi:type="dcterms:W3CDTF">2018-10-15T06:09:00Z</dcterms:modified>
</cp:coreProperties>
</file>